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A2A" w:rsidRPr="00437D6A" w:rsidRDefault="00976799" w:rsidP="00BF11F2">
      <w:pPr>
        <w:pStyle w:val="Titles-Notheadings"/>
        <w:spacing w:line="240" w:lineRule="auto"/>
      </w:pPr>
      <w:bookmarkStart w:id="0" w:name="_GoBack"/>
      <w:bookmarkEnd w:id="0"/>
      <w:r>
        <w:t>September</w:t>
      </w:r>
      <w:r w:rsidR="00091F4F" w:rsidRPr="00437D6A">
        <w:t xml:space="preserve"> </w:t>
      </w:r>
      <w:r w:rsidR="000C60FA">
        <w:t>201</w:t>
      </w:r>
      <w:r w:rsidR="006E13AF">
        <w:t>7</w:t>
      </w:r>
      <w:r w:rsidR="004B3645" w:rsidRPr="00437D6A">
        <w:t xml:space="preserve"> </w:t>
      </w:r>
      <w:r w:rsidR="00091F4F" w:rsidRPr="00437D6A">
        <w:t>Newsletter</w:t>
      </w:r>
    </w:p>
    <w:p w:rsidR="007026A7" w:rsidRDefault="007026A7" w:rsidP="00BF11F2">
      <w:pPr>
        <w:spacing w:after="200" w:line="240" w:lineRule="auto"/>
      </w:pPr>
    </w:p>
    <w:p w:rsidR="00437D6A" w:rsidRDefault="00437D6A" w:rsidP="00BF11F2">
      <w:pPr>
        <w:spacing w:after="200" w:line="240" w:lineRule="auto"/>
      </w:pPr>
    </w:p>
    <w:p w:rsidR="00437D6A" w:rsidRDefault="007760E0" w:rsidP="000B2665">
      <w:pPr>
        <w:pStyle w:val="Heading1"/>
      </w:pPr>
      <w:bookmarkStart w:id="1" w:name="_Toc494314773"/>
      <w:r>
        <w:t>Welcome</w:t>
      </w:r>
      <w:bookmarkEnd w:id="1"/>
    </w:p>
    <w:p w:rsidR="00437D6A" w:rsidRDefault="00437D6A" w:rsidP="00BF11F2">
      <w:pPr>
        <w:spacing w:line="240" w:lineRule="auto"/>
        <w:rPr>
          <w:rFonts w:cs="Arial"/>
          <w:color w:val="auto"/>
          <w:szCs w:val="20"/>
        </w:rPr>
      </w:pPr>
      <w:r w:rsidRPr="00615371">
        <w:rPr>
          <w:rFonts w:cs="Arial"/>
          <w:color w:val="auto"/>
          <w:szCs w:val="20"/>
        </w:rPr>
        <w:t xml:space="preserve">Welcome to the </w:t>
      </w:r>
      <w:r w:rsidR="00976799">
        <w:rPr>
          <w:rFonts w:cs="Arial"/>
          <w:color w:val="auto"/>
          <w:szCs w:val="20"/>
        </w:rPr>
        <w:t>September</w:t>
      </w:r>
      <w:r w:rsidRPr="00615371">
        <w:rPr>
          <w:rFonts w:cs="Arial"/>
          <w:color w:val="auto"/>
          <w:szCs w:val="20"/>
        </w:rPr>
        <w:t xml:space="preserve"> 201</w:t>
      </w:r>
      <w:r w:rsidR="00851ADF">
        <w:rPr>
          <w:rFonts w:cs="Arial"/>
          <w:color w:val="auto"/>
          <w:szCs w:val="20"/>
        </w:rPr>
        <w:t>7</w:t>
      </w:r>
      <w:r w:rsidRPr="00615371">
        <w:rPr>
          <w:rFonts w:cs="Arial"/>
          <w:color w:val="auto"/>
          <w:szCs w:val="20"/>
        </w:rPr>
        <w:t xml:space="preserve"> newsletter from</w:t>
      </w:r>
      <w:r w:rsidR="004D1A1C" w:rsidRPr="00615371">
        <w:rPr>
          <w:rFonts w:cs="Arial"/>
          <w:color w:val="auto"/>
          <w:szCs w:val="20"/>
        </w:rPr>
        <w:t xml:space="preserve"> the </w:t>
      </w:r>
      <w:r w:rsidRPr="00615371">
        <w:rPr>
          <w:rFonts w:cs="Arial"/>
          <w:color w:val="auto"/>
          <w:szCs w:val="20"/>
        </w:rPr>
        <w:t xml:space="preserve">Telecare Learning and Improvement Network. </w:t>
      </w:r>
    </w:p>
    <w:p w:rsidR="004D1A1C" w:rsidRPr="00615371" w:rsidRDefault="003D2B97" w:rsidP="00BF11F2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Our news service has been available since October 2005.</w:t>
      </w:r>
      <w:r w:rsidR="006318BA">
        <w:rPr>
          <w:rFonts w:cs="Arial"/>
          <w:color w:val="auto"/>
          <w:szCs w:val="20"/>
        </w:rPr>
        <w:t xml:space="preserve"> </w:t>
      </w:r>
      <w:r w:rsidR="004D1A1C" w:rsidRPr="00615371">
        <w:rPr>
          <w:rFonts w:cs="Arial"/>
          <w:color w:val="auto"/>
          <w:szCs w:val="20"/>
        </w:rPr>
        <w:t xml:space="preserve">From </w:t>
      </w:r>
      <w:proofErr w:type="gramStart"/>
      <w:r w:rsidR="004D1A1C" w:rsidRPr="00615371">
        <w:rPr>
          <w:rFonts w:cs="Arial"/>
          <w:color w:val="auto"/>
          <w:szCs w:val="20"/>
        </w:rPr>
        <w:t>January 2016</w:t>
      </w:r>
      <w:proofErr w:type="gramEnd"/>
      <w:r w:rsidR="004D1A1C" w:rsidRPr="00615371">
        <w:rPr>
          <w:rFonts w:cs="Arial"/>
          <w:color w:val="auto"/>
          <w:szCs w:val="20"/>
        </w:rPr>
        <w:t xml:space="preserve"> we </w:t>
      </w:r>
      <w:r w:rsidR="00D16775">
        <w:rPr>
          <w:rFonts w:cs="Arial"/>
          <w:color w:val="auto"/>
          <w:szCs w:val="20"/>
        </w:rPr>
        <w:t>are now</w:t>
      </w:r>
      <w:r w:rsidR="004D1A1C" w:rsidRPr="00615371">
        <w:rPr>
          <w:rFonts w:cs="Arial"/>
          <w:color w:val="auto"/>
          <w:szCs w:val="20"/>
        </w:rPr>
        <w:t xml:space="preserve"> back with a monthly</w:t>
      </w:r>
      <w:r w:rsidR="00F91487">
        <w:rPr>
          <w:rFonts w:cs="Arial"/>
          <w:color w:val="auto"/>
          <w:szCs w:val="20"/>
        </w:rPr>
        <w:t xml:space="preserve"> Telecare LIN</w:t>
      </w:r>
      <w:r w:rsidR="004D1A1C" w:rsidRPr="00615371">
        <w:rPr>
          <w:rFonts w:cs="Arial"/>
          <w:color w:val="auto"/>
          <w:szCs w:val="20"/>
        </w:rPr>
        <w:t xml:space="preserve"> roundup together with daily news via Twitter</w:t>
      </w:r>
      <w:r w:rsidR="00026C3F" w:rsidRPr="00615371">
        <w:rPr>
          <w:rFonts w:cs="Arial"/>
          <w:color w:val="auto"/>
          <w:szCs w:val="20"/>
        </w:rPr>
        <w:t xml:space="preserve"> (</w:t>
      </w:r>
      <w:r>
        <w:rPr>
          <w:rFonts w:cs="Arial"/>
          <w:color w:val="auto"/>
          <w:szCs w:val="20"/>
        </w:rPr>
        <w:t xml:space="preserve">follow </w:t>
      </w:r>
      <w:r w:rsidR="00026C3F" w:rsidRPr="00615371">
        <w:rPr>
          <w:rFonts w:cs="Arial"/>
          <w:color w:val="auto"/>
          <w:szCs w:val="20"/>
        </w:rPr>
        <w:t>@</w:t>
      </w:r>
      <w:proofErr w:type="spellStart"/>
      <w:r w:rsidR="00026C3F" w:rsidRPr="00615371">
        <w:rPr>
          <w:rFonts w:cs="Arial"/>
          <w:color w:val="auto"/>
          <w:szCs w:val="20"/>
        </w:rPr>
        <w:t>clarkmike</w:t>
      </w:r>
      <w:proofErr w:type="spellEnd"/>
      <w:r w:rsidR="00026C3F" w:rsidRPr="00615371">
        <w:rPr>
          <w:rFonts w:cs="Arial"/>
          <w:color w:val="auto"/>
          <w:szCs w:val="20"/>
        </w:rPr>
        <w:t>)</w:t>
      </w:r>
      <w:r w:rsidR="004D1A1C" w:rsidRPr="00615371">
        <w:rPr>
          <w:rFonts w:cs="Arial"/>
          <w:color w:val="auto"/>
          <w:szCs w:val="20"/>
        </w:rPr>
        <w:t xml:space="preserve">.  </w:t>
      </w:r>
    </w:p>
    <w:p w:rsidR="002C5B41" w:rsidRPr="00615371" w:rsidRDefault="00F91487" w:rsidP="00701B13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As in the past, w</w:t>
      </w:r>
      <w:r w:rsidR="004D1A1C" w:rsidRPr="00615371">
        <w:rPr>
          <w:rFonts w:cs="Arial"/>
          <w:color w:val="auto"/>
          <w:szCs w:val="20"/>
        </w:rPr>
        <w:t xml:space="preserve">e will be continuing to bring you an extensive curated </w:t>
      </w:r>
      <w:r w:rsidR="00994CF3">
        <w:rPr>
          <w:rFonts w:cs="Arial"/>
          <w:color w:val="auto"/>
          <w:szCs w:val="20"/>
        </w:rPr>
        <w:t>listing</w:t>
      </w:r>
      <w:r w:rsidR="004D1A1C" w:rsidRPr="00615371">
        <w:rPr>
          <w:rFonts w:cs="Arial"/>
          <w:color w:val="auto"/>
          <w:szCs w:val="20"/>
        </w:rPr>
        <w:t xml:space="preserve"> of digital health and technology enabled care references from the UK and around the world including telehealth, telecare, mobile health, telemedicine</w:t>
      </w:r>
      <w:r w:rsidR="006D6888" w:rsidRPr="00615371">
        <w:rPr>
          <w:rFonts w:cs="Arial"/>
          <w:color w:val="auto"/>
          <w:szCs w:val="20"/>
        </w:rPr>
        <w:t xml:space="preserve">, </w:t>
      </w:r>
      <w:proofErr w:type="spellStart"/>
      <w:r w:rsidR="006D6888" w:rsidRPr="00615371">
        <w:rPr>
          <w:rFonts w:cs="Arial"/>
          <w:color w:val="auto"/>
          <w:szCs w:val="20"/>
        </w:rPr>
        <w:t>ehealth</w:t>
      </w:r>
      <w:proofErr w:type="spellEnd"/>
      <w:r w:rsidR="006D6888" w:rsidRPr="00615371">
        <w:rPr>
          <w:rFonts w:cs="Arial"/>
          <w:color w:val="auto"/>
          <w:szCs w:val="20"/>
        </w:rPr>
        <w:t>, smart home technologies and Internet of Things. We will also be including more</w:t>
      </w:r>
      <w:r w:rsidR="003D2B97">
        <w:rPr>
          <w:rFonts w:cs="Arial"/>
          <w:color w:val="auto"/>
          <w:szCs w:val="20"/>
        </w:rPr>
        <w:t xml:space="preserve"> in</w:t>
      </w:r>
      <w:r>
        <w:rPr>
          <w:rFonts w:cs="Arial"/>
          <w:color w:val="auto"/>
          <w:szCs w:val="20"/>
        </w:rPr>
        <w:t xml:space="preserve"> the</w:t>
      </w:r>
      <w:r w:rsidR="003D2B97">
        <w:rPr>
          <w:rFonts w:cs="Arial"/>
          <w:color w:val="auto"/>
          <w:szCs w:val="20"/>
        </w:rPr>
        <w:t xml:space="preserve"> future</w:t>
      </w:r>
      <w:r w:rsidR="006D6888" w:rsidRPr="00615371">
        <w:rPr>
          <w:rFonts w:cs="Arial"/>
          <w:color w:val="auto"/>
          <w:szCs w:val="20"/>
        </w:rPr>
        <w:t xml:space="preserve"> on health informatics (including electronic health and care records), big data, artificial intelligence </w:t>
      </w:r>
      <w:r w:rsidR="003D2B97">
        <w:rPr>
          <w:rFonts w:cs="Arial"/>
          <w:color w:val="auto"/>
          <w:szCs w:val="20"/>
        </w:rPr>
        <w:t>as well as</w:t>
      </w:r>
      <w:r w:rsidR="006D6888" w:rsidRPr="00615371">
        <w:rPr>
          <w:rFonts w:cs="Arial"/>
          <w:color w:val="auto"/>
          <w:szCs w:val="20"/>
        </w:rPr>
        <w:t xml:space="preserve"> health and care robotics.</w:t>
      </w:r>
      <w:r w:rsidR="003D2B97">
        <w:rPr>
          <w:rFonts w:cs="Arial"/>
          <w:color w:val="auto"/>
          <w:szCs w:val="20"/>
        </w:rPr>
        <w:t xml:space="preserve"> </w:t>
      </w:r>
      <w:r w:rsidR="006D6888" w:rsidRPr="00615371">
        <w:rPr>
          <w:rFonts w:cs="Arial"/>
          <w:color w:val="auto"/>
          <w:szCs w:val="20"/>
        </w:rPr>
        <w:t xml:space="preserve"> </w:t>
      </w:r>
    </w:p>
    <w:p w:rsidR="00DA7C36" w:rsidRDefault="00DA7C36" w:rsidP="00BF11F2">
      <w:pPr>
        <w:spacing w:line="240" w:lineRule="auto"/>
        <w:rPr>
          <w:rFonts w:cs="Arial"/>
          <w:color w:val="FF0000"/>
          <w:szCs w:val="20"/>
        </w:rPr>
      </w:pPr>
    </w:p>
    <w:p w:rsidR="00224153" w:rsidRDefault="00224153" w:rsidP="00BF11F2">
      <w:pPr>
        <w:spacing w:line="240" w:lineRule="auto"/>
        <w:rPr>
          <w:rFonts w:cs="Arial"/>
          <w:color w:val="FF0000"/>
          <w:szCs w:val="20"/>
        </w:rPr>
      </w:pPr>
    </w:p>
    <w:p w:rsidR="00485B33" w:rsidRDefault="00485B33" w:rsidP="00BF11F2">
      <w:pPr>
        <w:spacing w:after="200" w:line="240" w:lineRule="auto"/>
        <w:rPr>
          <w:rFonts w:cs="Arial"/>
          <w:color w:val="FF0000"/>
          <w:szCs w:val="20"/>
        </w:rPr>
      </w:pPr>
    </w:p>
    <w:p w:rsidR="00B75EFC" w:rsidRDefault="00B75EFC">
      <w:pPr>
        <w:spacing w:after="200" w:line="276" w:lineRule="auto"/>
        <w:rPr>
          <w:rFonts w:ascii="VolkswagenTS-Regular" w:hAnsi="VolkswagenTS-Regular"/>
          <w:color w:val="auto"/>
          <w:sz w:val="36"/>
        </w:rPr>
      </w:pPr>
      <w:r>
        <w:br w:type="page"/>
      </w:r>
    </w:p>
    <w:p w:rsidR="007026A7" w:rsidRPr="006B03BC" w:rsidRDefault="00F50BCB" w:rsidP="00BF11F2">
      <w:pPr>
        <w:pStyle w:val="Titles-notheadingsblack"/>
        <w:spacing w:line="240" w:lineRule="auto"/>
      </w:pPr>
      <w:r w:rsidRPr="006B03BC">
        <w:lastRenderedPageBreak/>
        <w:t>Contents</w:t>
      </w:r>
    </w:p>
    <w:sdt>
      <w:sdtPr>
        <w:rPr>
          <w:rFonts w:ascii="Arial" w:hAnsi="Arial"/>
          <w:color w:val="404040" w:themeColor="text1" w:themeTint="BF"/>
          <w:sz w:val="20"/>
        </w:rPr>
        <w:id w:val="-1284952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3A2A" w:rsidRDefault="004E3A2A" w:rsidP="00BF11F2">
          <w:pPr>
            <w:pStyle w:val="Titles-Notheadings"/>
            <w:spacing w:line="240" w:lineRule="auto"/>
          </w:pPr>
        </w:p>
        <w:p w:rsidR="00A94596" w:rsidRDefault="004E3A2A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314773" w:history="1">
            <w:r w:rsidR="00A94596" w:rsidRPr="00806E19">
              <w:rPr>
                <w:rStyle w:val="Hyperlink"/>
                <w:noProof/>
              </w:rPr>
              <w:t>1</w:t>
            </w:r>
            <w:r w:rsidR="00A94596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="00A94596" w:rsidRPr="00806E19">
              <w:rPr>
                <w:rStyle w:val="Hyperlink"/>
                <w:noProof/>
              </w:rPr>
              <w:t>Welcome</w:t>
            </w:r>
            <w:r w:rsidR="00A94596">
              <w:rPr>
                <w:noProof/>
                <w:webHidden/>
              </w:rPr>
              <w:tab/>
            </w:r>
            <w:r w:rsidR="00A94596">
              <w:rPr>
                <w:noProof/>
                <w:webHidden/>
              </w:rPr>
              <w:fldChar w:fldCharType="begin"/>
            </w:r>
            <w:r w:rsidR="00A94596">
              <w:rPr>
                <w:noProof/>
                <w:webHidden/>
              </w:rPr>
              <w:instrText xml:space="preserve"> PAGEREF _Toc494314773 \h </w:instrText>
            </w:r>
            <w:r w:rsidR="00A94596">
              <w:rPr>
                <w:noProof/>
                <w:webHidden/>
              </w:rPr>
            </w:r>
            <w:r w:rsidR="00A94596"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1</w:t>
            </w:r>
            <w:r w:rsidR="00A94596">
              <w:rPr>
                <w:noProof/>
                <w:webHidden/>
              </w:rPr>
              <w:fldChar w:fldCharType="end"/>
            </w:r>
          </w:hyperlink>
        </w:p>
        <w:p w:rsidR="00A94596" w:rsidRDefault="00A94596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4314774" w:history="1">
            <w:r w:rsidRPr="00806E19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en-GB"/>
              </w:rPr>
              <w:tab/>
            </w:r>
            <w:r w:rsidRPr="00806E19">
              <w:rPr>
                <w:rStyle w:val="Hyperlink"/>
                <w:noProof/>
              </w:rPr>
              <w:t>Main News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_Toc494314774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596" w:rsidRDefault="00A94596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4314775" w:history="1">
            <w:r w:rsidRPr="00806E19">
              <w:rPr>
                <w:rStyle w:val="Hyperlink"/>
                <w:noProof/>
              </w:rPr>
              <w:t>1.1 Telecare, Telehealth, Mobile &amp; Digital Health, Telemedicine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_Toc494314775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596" w:rsidRDefault="00A94596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4314776" w:history="1">
            <w:r w:rsidRPr="00806E19">
              <w:rPr>
                <w:rStyle w:val="Hyperlink"/>
                <w:noProof/>
              </w:rPr>
              <w:t>1.2 Smart Home Technologies &amp; Internet of Things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_Toc494314776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596" w:rsidRDefault="00A94596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4314777" w:history="1">
            <w:r w:rsidRPr="00806E19">
              <w:rPr>
                <w:rStyle w:val="Hyperlink"/>
                <w:noProof/>
              </w:rPr>
              <w:t>1.3 Health 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_Toc494314777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596" w:rsidRDefault="00A94596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4314778" w:history="1">
            <w:r w:rsidRPr="00806E19">
              <w:rPr>
                <w:rStyle w:val="Hyperlink"/>
                <w:noProof/>
              </w:rPr>
              <w:t>1.4 Robotics, AI and VR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_Toc494314778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596" w:rsidRDefault="00A94596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4314779" w:history="1">
            <w:r w:rsidRPr="00806E19">
              <w:rPr>
                <w:rStyle w:val="Hyperlink"/>
                <w:noProof/>
              </w:rPr>
              <w:t>1.5 Policy, guidance, announcements, 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_Toc494314779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596" w:rsidRDefault="00A94596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4314780" w:history="1">
            <w:r w:rsidRPr="00806E19">
              <w:rPr>
                <w:rStyle w:val="Hyperlink"/>
                <w:noProof/>
              </w:rPr>
              <w:t>2 Learning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_Toc494314780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94596" w:rsidRDefault="00A94596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494314781" w:history="1">
            <w:r w:rsidRPr="00806E19">
              <w:rPr>
                <w:rStyle w:val="Hyperlink"/>
                <w:noProof/>
              </w:rPr>
              <w:t>3 Other useful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_Toc494314781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F162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A2A" w:rsidRDefault="004E3A2A" w:rsidP="00BF11F2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E3A2A" w:rsidRPr="004E3A2A" w:rsidRDefault="004E3A2A" w:rsidP="00BF11F2">
      <w:pPr>
        <w:spacing w:line="240" w:lineRule="auto"/>
        <w:rPr>
          <w:lang w:eastAsia="en-GB"/>
        </w:rPr>
      </w:pPr>
    </w:p>
    <w:p w:rsidR="006D54A8" w:rsidRDefault="006D54A8">
      <w:pPr>
        <w:spacing w:after="200" w:line="276" w:lineRule="auto"/>
      </w:pPr>
      <w:r>
        <w:br w:type="page"/>
      </w:r>
    </w:p>
    <w:p w:rsidR="009F5A03" w:rsidRDefault="00782671" w:rsidP="000B2665">
      <w:pPr>
        <w:pStyle w:val="Heading1"/>
        <w:numPr>
          <w:ilvl w:val="0"/>
          <w:numId w:val="39"/>
        </w:numPr>
      </w:pPr>
      <w:bookmarkStart w:id="2" w:name="_Toc494314774"/>
      <w:r w:rsidRPr="00640AEF">
        <w:lastRenderedPageBreak/>
        <w:t xml:space="preserve">Main </w:t>
      </w:r>
      <w:r w:rsidR="00BC68E7" w:rsidRPr="00640AEF">
        <w:t>N</w:t>
      </w:r>
      <w:r w:rsidRPr="00640AEF">
        <w:t xml:space="preserve">ews </w:t>
      </w:r>
      <w:r w:rsidR="007F1DF2">
        <w:t>Links</w:t>
      </w:r>
      <w:bookmarkEnd w:id="2"/>
    </w:p>
    <w:p w:rsidR="00FA442D" w:rsidRDefault="00FA442D" w:rsidP="006D54A8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bookmarkStart w:id="3" w:name="_Toc459886382"/>
      <w:bookmarkStart w:id="4" w:name="_Hlk480981173"/>
    </w:p>
    <w:p w:rsidR="00FA442D" w:rsidRDefault="000B2665" w:rsidP="006D54A8">
      <w:pPr>
        <w:pStyle w:val="Heading2"/>
      </w:pPr>
      <w:bookmarkStart w:id="5" w:name="_Toc494314775"/>
      <w:r>
        <w:t>1</w:t>
      </w:r>
      <w:r w:rsidR="00732E79">
        <w:t xml:space="preserve">.1 </w:t>
      </w:r>
      <w:r w:rsidR="00FA442D" w:rsidRPr="004537C9">
        <w:t>Telecare, Telehealth, Mobile &amp; Digital Health, Telemedicine</w:t>
      </w:r>
      <w:bookmarkEnd w:id="5"/>
    </w:p>
    <w:p w:rsidR="006E7504" w:rsidRDefault="006E7504" w:rsidP="006E7504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Dr Chris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Mimnagh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: Telecare should build on technology we already use - via </w:t>
      </w:r>
      <w:hyperlink r:id="rId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GPonlinenews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Will Europe Ban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Devices in Corporate Wellness Programs? - via </w:t>
      </w:r>
      <w:hyperlink r:id="rId1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Why telemedicine works with mental health - via </w:t>
      </w:r>
      <w:hyperlink r:id="rId1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digitaljournal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Who Regulates All These Health-Related Apps? - via </w:t>
      </w:r>
      <w:hyperlink r:id="rId1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Healthline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What the FDA’s new pre-certification program means for digital health &amp; medical device industries - via </w:t>
      </w:r>
      <w:hyperlink r:id="rId1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CIOonline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What happens when Google knows you're depressed?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MarkOneinFour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1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mhtodaymag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UK Research Links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to Better Treatments for Sleep Disorders - via </w:t>
      </w:r>
      <w:hyperlink r:id="rId1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This new app detects concussions just by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looking into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your eyes - via </w:t>
      </w:r>
      <w:hyperlink r:id="rId1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Newsweek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The FDA just approved the first app for treating substance abuse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1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Telehealth digital platform reduces emergency hospital admissions - via </w:t>
      </w:r>
      <w:hyperlink r:id="rId1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Study: Social engagement, digital coaches keep fitness wearable users motivated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Should you trust an app for mental health help? - via </w:t>
      </w:r>
      <w:hyperlink r:id="rId2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CBSNews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Second wave of 18 NHS digital pioneers, or ‘fast followers’, will be named - via </w:t>
      </w:r>
      <w:hyperlink r:id="rId2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Report: Five ways to bolster real-world evidence from mobile devices - via </w:t>
      </w:r>
      <w:hyperlink r:id="rId2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Propeller and GSK expand digital health collaboration - via </w:t>
      </w:r>
      <w:hyperlink r:id="rId2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EPM_Magazine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Pharma Turns to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to Help MS Patients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With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Care Management - via </w:t>
      </w:r>
      <w:hyperlink r:id="rId2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People are using Siri as a therapist, so Apple is seeking engineers who understand psychology - via </w:t>
      </w:r>
      <w:hyperlink r:id="rId2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qz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Once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skeptical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Japan embraces telemedicine as regulatory hurdles fall - via </w:t>
      </w:r>
      <w:hyperlink r:id="rId2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japantimes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Study Questions Accuracy of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Devices for Diabetes - via </w:t>
      </w:r>
      <w:hyperlink r:id="rId2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Apple Watch will now notify you if heartrate spikes or if it detects an arrhythmia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Wearables May be Moving Closer to Clinical Acceptance - via </w:t>
      </w:r>
      <w:hyperlink r:id="rId2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Survey: Providers Are Slowly Embracing the Value of Video - via </w:t>
      </w:r>
      <w:hyperlink r:id="rId3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lastRenderedPageBreak/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Apps for Dementia Patients Aren’t Protecting Health Data - via </w:t>
      </w:r>
      <w:hyperlink r:id="rId3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Mayo testing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Kardia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Mobile device that detects irregular heartbeats - via </w:t>
      </w:r>
      <w:hyperlink r:id="rId3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StarTribune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Massachusetts General tests education, monitoring app for cardiac patients - via </w:t>
      </w:r>
      <w:hyperlink r:id="rId3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In development: Selfie app could help spot early signs of pancreatic cancer - via </w:t>
      </w:r>
      <w:hyperlink r:id="rId3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telehealth providers are helping Hurricane Harvey victims - via </w:t>
      </w:r>
      <w:hyperlink r:id="rId3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can apps expand the reach of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behavioral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health specialists? - via </w:t>
      </w:r>
      <w:hyperlink r:id="rId3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Healthcare quality goals set for telehealth, interoperability - via </w:t>
      </w:r>
      <w:hyperlink r:id="rId3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SearchHealthIT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Health, not just wellness, is Apple's future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3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Health plans offering phone, mobile help to those impacted by Hurricane Irma - via </w:t>
      </w:r>
      <w:hyperlink r:id="rId3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Health and medical app goes live with three major GP suppliers - via </w:t>
      </w:r>
      <w:hyperlink r:id="rId4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Genetic counselling via telephone as effective as in-person appointments, study finds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4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BeckersHR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U.S.: Joint Commission Introduces New Accreditation Standards for Telehealth Services - via </w:t>
      </w:r>
      <w:hyperlink r:id="rId4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FoleyHealthCare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U.S.; Free telehealth for people affected by Hurricane Irma - via </w:t>
      </w:r>
      <w:hyperlink r:id="rId4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Telemedicine Helps Pregnant Women at Risk - via </w:t>
      </w:r>
      <w:hyperlink r:id="rId4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WSJ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Should we be moving towards offering free telemedicine consults?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4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NQF Unveils Quality Measurement Framework Plan for Telehealth - via </w:t>
      </w:r>
      <w:hyperlink r:id="rId4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Mobile health device usage leads to fewer deaths, hospitalizations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4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CardioBusiness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NZ: College of GPs promotes telehealth, with a human touch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4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NZDoctor_news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Creating a Framework to Support Measure Development for Telehealth - via </w:t>
      </w:r>
      <w:hyperlink r:id="rId4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NatQualityForum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Cambridge Cognition Holdings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plc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Funding award to develop novel digital health system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5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DirectorsTalk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Appointments for online therapy have doubled in past 2 years in England to around 14,000 a month - via </w:t>
      </w:r>
      <w:hyperlink r:id="rId5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Allscripts taps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Vidyo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to integrate telehealth into its patient portal - via </w:t>
      </w:r>
      <w:hyperlink r:id="rId5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​Fitbit tips data, services strategy with coaching, health program app - via </w:t>
      </w:r>
      <w:hyperlink r:id="rId5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ZDNet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Prescribing of Electronic Activity Monitors in Cardiometabolic Diseases: Qualitative Interview-Based Study - via </w:t>
      </w:r>
      <w:hyperlink r:id="rId5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Study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Mobile Health (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) Services Market size will exceed US$ 22 Billion By 2020 -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5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Medgadget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10 most common telemedicine program objectives - via </w:t>
      </w:r>
      <w:hyperlink r:id="rId5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Telehealth was used to help patients during Hurricane Irma - via </w:t>
      </w:r>
      <w:hyperlink r:id="rId5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digitaljournal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report: Implantable and Wearable Medical Devices for COPD - via </w:t>
      </w:r>
      <w:hyperlink r:id="rId5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OfficialNIHR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Executives from Mayo, Partners join AMA's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initiative - via </w:t>
      </w:r>
      <w:hyperlink r:id="rId5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BeckersHR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More big names join effort to help improve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apps - via </w:t>
      </w:r>
      <w:hyperlink r:id="rId6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AmerMedicalAssn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Mobile Apps Could Be Used in Research Someday, Experts Say - via </w:t>
      </w:r>
      <w:hyperlink r:id="rId6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Medscape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32 percent of Canadian adults use health apps on mobile devices, says study - via </w:t>
      </w:r>
      <w:hyperlink r:id="rId6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MobileSyrup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Canadian Study Finds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Isn’t Serving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The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Right Populations - via </w:t>
      </w:r>
      <w:hyperlink r:id="rId6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Study to Test Whether AF Can Be Assessed Via Video App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6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5 ways to advance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mHealth’s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impact in healthcare - via </w:t>
      </w:r>
      <w:hyperlink r:id="rId6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Self-powered patch monitors glucose levels during exercise - via </w:t>
      </w:r>
      <w:hyperlink r:id="rId6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engadget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Almost all large US employers plan to offer telehealth in 2018, but will employees use it?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6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HealthITNews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Epic,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Doximity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team up to offer one-touch, in-app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dialing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6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Self-monitoring of BP in hypertension: systematic review &amp; individual patient data meta-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analysi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6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PLOSMedicine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research: Why patients quit their wearables - via </w:t>
      </w:r>
      <w:hyperlink r:id="rId7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Under Armour Is Now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The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Largest Digital Health And Fitness Company On Earth - via </w:t>
      </w:r>
      <w:hyperlink r:id="rId7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Forbes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research: Why patients quit their wearables - via </w:t>
      </w:r>
      <w:hyperlink r:id="rId7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Mayo-Epic collaboration to help patients assess symptoms - via </w:t>
      </w:r>
      <w:hyperlink r:id="rId7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HDMmagazine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Smartwatch launch stands out among additions to Fitbit’s digital health portfolio - via </w:t>
      </w:r>
      <w:hyperlink r:id="rId7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Review: Detection of mood disorders from smartphone voice analysis has a long way to go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7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App Uses Smartphone Selfies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To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Help Screen For Pancreatic Cancer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7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scienmag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Researchers Turn the Smartphone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Into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a Diagnostic Device - via </w:t>
      </w:r>
      <w:hyperlink r:id="rId7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DHIN_HIE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Fitbit unveils new products, including Ionic, its first-ever smartwatch - via </w:t>
      </w:r>
      <w:hyperlink r:id="rId7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 smartwatch that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actually looks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like a watch - with Alexa integration - via </w:t>
      </w:r>
      <w:hyperlink r:id="rId7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mashable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>
        <w:rPr>
          <w:rFonts w:cs="Arial"/>
          <w:color w:val="000000"/>
          <w:szCs w:val="20"/>
          <w:lang w:eastAsia="en-GB"/>
        </w:rPr>
        <w:br/>
      </w:r>
      <w:r w:rsidRPr="00661AE8">
        <w:rPr>
          <w:rFonts w:cs="Arial"/>
          <w:color w:val="000000"/>
          <w:szCs w:val="20"/>
          <w:lang w:eastAsia="en-GB"/>
        </w:rPr>
        <w:t xml:space="preserve">Huawei, Samsung turn to partners to add senior-focused features to smartwatches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8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USC Research Sees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Smartglasses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as The Ultimate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Wearable - via </w:t>
      </w:r>
      <w:hyperlink r:id="rId8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Study: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Tech for AF Management Integrating Decision Support, Education &amp; Patient Involvement - via </w:t>
      </w:r>
      <w:hyperlink r:id="rId8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amjmed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Security flaw spotted with some health apps - via </w:t>
      </w:r>
      <w:hyperlink r:id="rId8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digitaljournal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Report reveals increased use of connected care technologies in UK - via </w:t>
      </w:r>
      <w:hyperlink r:id="rId8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wearable tracker can transmit vital signs from a soft, tiny package - via </w:t>
      </w:r>
      <w:hyperlink r:id="rId8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Lack of interoperability affects telehealth programs - via </w:t>
      </w:r>
      <w:hyperlink r:id="rId8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TechTarget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Hunt to promise every NHS patient app access to records - via </w:t>
      </w:r>
      <w:hyperlink r:id="rId8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Australia: A person-centric approach to digital healthcare - via </w:t>
      </w:r>
      <w:hyperlink r:id="rId8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computerworldau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Enhanced care in the palm of their hand: Developing mobile tech for Scotland’s district nurse teams - via </w:t>
      </w:r>
      <w:hyperlink r:id="rId8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theRCN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AffecTech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to provide wearable tech for those with mental health issues - via </w:t>
      </w:r>
      <w:hyperlink r:id="rId9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DigitalTrends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Young people’s uses of wearable healthy lifestyle technologies; surveillance, self-surveillance and resistance - via </w:t>
      </w:r>
      <w:hyperlink r:id="rId9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Study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Automated telemedicine is coming, for everyone - via </w:t>
      </w:r>
      <w:hyperlink r:id="rId9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Upcoming event: International Tech Enabled Care Conference,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B'ham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, 16/17 Oct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9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TSAVoice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Selling the ROI of telehealth programs can be tough - via </w:t>
      </w:r>
      <w:hyperlink r:id="rId9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TechTarget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Wearable technology launched by egg health allows first person patient insight - via </w:t>
      </w:r>
      <w:hyperlink r:id="rId9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NewsMedical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Using technology to monitor the health and wellbeing of people with dementia - via </w:t>
      </w:r>
      <w:hyperlink r:id="rId9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alzheimerssoc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Telemedicine technology enables former NH surgeon to treat patients from Alaska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9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UnionLeader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Technology-Based Dementia Care Conference - Denmark - 11 October - via </w:t>
      </w:r>
      <w:hyperlink r:id="rId9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ECHAlliance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Technology could help to provide care to more people at home - North Somerset Council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9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WSMERCURY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Role of 'technology' in home health care - via </w:t>
      </w:r>
      <w:hyperlink r:id="rId10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ETHealthWorld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Smart Mat Measures Temperature to Detect Foot Ulcers in People with Diabetes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0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TrendinTech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Medical Digital Tools: Staying Connected Through Technology - via </w:t>
      </w:r>
      <w:hyperlink r:id="rId10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PsychiatryAdv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technology can lead a quiet revolution in dementia care - via </w:t>
      </w:r>
      <w:hyperlink r:id="rId10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EandTmagazine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Benchmarking the adoption of digital health technology - via </w:t>
      </w:r>
      <w:hyperlink r:id="rId10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digitaljournal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SPR Therapeutics gets $25M for pain management wearable - via </w:t>
      </w:r>
      <w:hyperlink r:id="rId10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Patients assessed over the phone by consultants rather than having face-to-face appointments - via </w:t>
      </w:r>
      <w:hyperlink r:id="rId10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MailOnline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Medicare Spending on Telehealth Increases, But Barriers Remain - via </w:t>
      </w:r>
      <w:hyperlink r:id="rId10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Ieso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Digital Health Raises £18m Funding - Europe's Largest Investment in Online Evidence-Based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Behavioral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Health - via </w:t>
      </w:r>
      <w:hyperlink r:id="rId10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PressWire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GPs to be paid to offer patients digital apps to manage long-term conditions - via </w:t>
      </w:r>
      <w:hyperlink r:id="rId10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pulsetoday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First results due from NICE assessment of digital therapies for anxiety and depression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1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FDA poised to start digital health pilot - via </w:t>
      </w:r>
      <w:hyperlink r:id="rId11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PMLiVEcom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Diabetes app will be able to check glucose levels without drawing a drop of blood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1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MailOnline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Cara gets $2M to help IBD, IBS patients with tracking app, AI - via </w:t>
      </w:r>
      <w:hyperlink r:id="rId11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Avella debuts new mobile app to assist physicians treating chronic pain, opioid addiction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1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Apple working with Stanford, American Well to see if watch can detect heart problems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11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Telehealth, Telemedicine Guidelines Gain Momentum in Florida - via </w:t>
      </w:r>
      <w:hyperlink r:id="rId11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Study: Telemedicine cuts costs, wait times in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pediatric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sports medicine - via </w:t>
      </w:r>
      <w:hyperlink r:id="rId11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healthcaredive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Telehealth-focused lab network Analyte Health raises $26.8M - via </w:t>
      </w:r>
      <w:hyperlink r:id="rId11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Cedars-Sinai Healthcare Accelerator Unveils Third Class of 10 Digital Health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Startups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1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hitconsultant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Telehealth Will Only Benefit Seniors if They Know It’s Available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2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Telemedicine Pairs Well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With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Direct Primary Care - via </w:t>
      </w:r>
      <w:hyperlink r:id="rId12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Forbes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Projects Turn Amazon’s Alexa Into a Home Health Aide - via </w:t>
      </w:r>
      <w:hyperlink r:id="rId12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Medication Adherence Tech - Parts 1 and 2 - via </w:t>
      </w:r>
      <w:hyperlink r:id="rId12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Mayo Clinic equips Amazon Alexa with first aid nuts and bolts - via </w:t>
      </w:r>
      <w:hyperlink r:id="rId12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healthcaredive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That’s entertainment: how technology can support people with dementia to lead more fulfilling lives - via </w:t>
      </w:r>
      <w:hyperlink r:id="rId12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UKQCS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New Care Models: Harnessing Technology - via </w:t>
      </w:r>
      <w:hyperlink r:id="rId12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NHSProviders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Maintaining a personal touch in an age of technology enabled care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AlysonScurfield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2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TSA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Aifloo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, a Swedish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startup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that sells a ‘smart wristband’ to help care for the elderly - via </w:t>
      </w:r>
      <w:hyperlink r:id="rId12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553AF" w:rsidRPr="00C274C4" w:rsidRDefault="000B2665" w:rsidP="000553AF">
      <w:pPr>
        <w:pStyle w:val="Heading2"/>
      </w:pPr>
      <w:bookmarkStart w:id="6" w:name="_Toc494314776"/>
      <w:bookmarkEnd w:id="3"/>
      <w:bookmarkEnd w:id="4"/>
      <w:r>
        <w:t>1</w:t>
      </w:r>
      <w:r w:rsidR="000553AF">
        <w:t>.2 Smart Home Technologies &amp; Internet of Things</w:t>
      </w:r>
      <w:bookmarkEnd w:id="6"/>
    </w:p>
    <w:p w:rsidR="00686010" w:rsidRPr="00686010" w:rsidRDefault="00686010" w:rsidP="00686010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Internet of Things will kill privacy for good unless we act now - says Abhishek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Parajuli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2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the Intelligent Home of the Future Will Care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For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You - via </w:t>
      </w:r>
      <w:hyperlink r:id="rId13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singularityhub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are smartphones affecting teenagers? - via </w:t>
      </w:r>
      <w:hyperlink r:id="rId13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Fixing, upgrading and patching IoT devices can be a real nightmare - via </w:t>
      </w:r>
      <w:hyperlink r:id="rId13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NetworkWorld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Consumer demand for independent living to drive connected health-smart home opportunities - via </w:t>
      </w:r>
      <w:hyperlink r:id="rId13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ParksAssociates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the Intelligent Home of the Future Will Care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For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You - via </w:t>
      </w:r>
      <w:hyperlink r:id="rId13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singularityhub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Navigating the nuances of the Internet of Medical Things - via </w:t>
      </w:r>
      <w:hyperlink r:id="rId13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mHealthIntel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Nest announces the $499 Nest Secure, its new alarm system - via </w:t>
      </w:r>
      <w:hyperlink r:id="rId13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553AF" w:rsidRPr="00C274C4" w:rsidRDefault="000B2665" w:rsidP="000553AF">
      <w:pPr>
        <w:pStyle w:val="Heading2"/>
      </w:pPr>
      <w:bookmarkStart w:id="7" w:name="_Toc494314777"/>
      <w:r>
        <w:t>1</w:t>
      </w:r>
      <w:r w:rsidR="000553AF">
        <w:t xml:space="preserve">.3 </w:t>
      </w:r>
      <w:r w:rsidR="000553AF" w:rsidRPr="00C274C4">
        <w:t>Health Tech</w:t>
      </w:r>
      <w:bookmarkEnd w:id="7"/>
    </w:p>
    <w:p w:rsidR="00686010" w:rsidRP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Why Tencent is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plowing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tens of millions into American health tech start-ups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13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U.S. Study: EHR tasks take up half of the primary care physician’s workday - via </w:t>
      </w:r>
      <w:hyperlink r:id="rId13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Top Tech Stats: Use of online GP services, generational attitudes to tech and more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3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UKTNofficial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Sonos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is testing a speaker with a mic and voice control - via </w:t>
      </w:r>
      <w:hyperlink r:id="rId14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Security warning over hospital syringe pumps - via </w:t>
      </w:r>
      <w:hyperlink r:id="rId14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Putting the voice assistant speaker craze in context - via </w:t>
      </w:r>
      <w:hyperlink r:id="rId14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Met police dealing with record level of phone calls on mental health - via </w:t>
      </w:r>
      <w:hyperlink r:id="rId14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Martha Lane Fox warns UK is 'sleepwalking' through digital disruption - via </w:t>
      </w:r>
      <w:hyperlink r:id="rId14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ComputerWeekly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Is Denmark where it’s at for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medtech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? - via </w:t>
      </w:r>
      <w:hyperlink r:id="rId14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medtechonline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Irish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startup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Medxnote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is building “the perfect use case” for chatbots in healthcare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4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tech_eu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Innovate UK to invest up to £6m in projects to support development of precision medicine technologies - via </w:t>
      </w:r>
      <w:hyperlink r:id="rId14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KTNUK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Hacking risk leads to action over 500,000 pacemakers - via </w:t>
      </w:r>
      <w:hyperlink r:id="rId14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Growing interest in connected health tech to enable aging-in-place, Parks Associates says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4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DrugStoreNews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Goodbye enterprise EHRs, Hello person-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centered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data records - via </w:t>
      </w:r>
      <w:hyperlink r:id="rId15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Are electronic medical records largely to blame for growing crisis of physician burnout? - via </w:t>
      </w:r>
      <w:hyperlink r:id="rId15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qz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Epic allows patient data access to providers without EHRs - via </w:t>
      </w:r>
      <w:hyperlink r:id="rId15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healthcaredive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Cyber-flaw affects 745,000 pacemakers - via </w:t>
      </w:r>
      <w:hyperlink r:id="rId15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Alibaba debuts ‘smile to pay’ facial recognition payments at KFC in China - via </w:t>
      </w:r>
      <w:hyperlink r:id="rId15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Algorithms outdo us. But we still prefer human fallibility - by Rafael Behr - via </w:t>
      </w:r>
      <w:hyperlink r:id="rId15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one-click healthcare challenge by Jason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Helgerson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(@policywonk1) - via </w:t>
      </w:r>
      <w:hyperlink r:id="rId15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nhsconfed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technologies are transforming health, but culture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lags behind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15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Why cardiology provides an interesting challenge for digital health innovation - via </w:t>
      </w:r>
      <w:hyperlink r:id="rId15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DigitalHealth.London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 is bringing good tech ideas &amp; NHS together - with @tara_donnelly1 -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5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HighlandMarketing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Camden integrated care record used by 1,400 staff in 18 months - via </w:t>
      </w:r>
      <w:hyperlink r:id="rId16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Barnsley’s digital letters reduce missed appointments - via </w:t>
      </w:r>
      <w:hyperlink r:id="rId16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Plymouth to be NHS first on open e-prescribing - via </w:t>
      </w:r>
      <w:hyperlink r:id="rId16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Gartner says NHS over-reliant on closed systems - via </w:t>
      </w:r>
      <w:hyperlink r:id="rId16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Old technology: NHS uses 10% of world's pagers at annual cost of £6.6m - via </w:t>
      </w:r>
      <w:hyperlink r:id="rId16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using one in 10 of world's pagers despite fears over outdated technology, figures show - via </w:t>
      </w:r>
      <w:hyperlink r:id="rId16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emerging technology is re-inventing the medical profession - via </w:t>
      </w:r>
      <w:hyperlink r:id="rId16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LOMBARDI_GLORIA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future of health and social care in Scotland - use of technology - ideas by 31 October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6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eHealthScotland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care models: harnessing technology - digital solutions, implemented by vanguards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6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As tech entrepreneurs move into health: - optimism at first...then fall into a pit of despair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6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A94596" w:rsidRPr="00661AE8" w:rsidRDefault="00A94596" w:rsidP="00A94596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First results due from NICE assessment of digital therapies for anxiety and depression - via </w:t>
      </w:r>
    </w:p>
    <w:p w:rsidR="00A94596" w:rsidRPr="00661AE8" w:rsidRDefault="00A94596" w:rsidP="00A94596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7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CB0862" w:rsidRPr="00661AE8" w:rsidRDefault="00A94596" w:rsidP="00CB0862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>
        <w:rPr>
          <w:rFonts w:cs="Arial"/>
          <w:color w:val="000000"/>
          <w:szCs w:val="20"/>
          <w:lang w:eastAsia="en-GB"/>
        </w:rPr>
        <w:lastRenderedPageBreak/>
        <w:br/>
      </w:r>
      <w:r w:rsidR="00CB0862" w:rsidRPr="00661AE8">
        <w:rPr>
          <w:rFonts w:cs="Arial"/>
          <w:color w:val="000000"/>
          <w:szCs w:val="20"/>
          <w:lang w:eastAsia="en-GB"/>
        </w:rPr>
        <w:t xml:space="preserve">Who Will Build the Health-Care Blockchain? - via </w:t>
      </w:r>
      <w:hyperlink r:id="rId171" w:tgtFrame="_parent" w:history="1">
        <w:proofErr w:type="spellStart"/>
        <w:r w:rsidR="00CB0862" w:rsidRPr="00661AE8">
          <w:rPr>
            <w:rFonts w:cs="Arial"/>
            <w:color w:val="0563C1"/>
            <w:szCs w:val="20"/>
            <w:u w:val="single"/>
            <w:lang w:eastAsia="en-GB"/>
          </w:rPr>
          <w:t>techreview</w:t>
        </w:r>
        <w:proofErr w:type="spellEnd"/>
      </w:hyperlink>
    </w:p>
    <w:p w:rsidR="00CB0862" w:rsidRDefault="00CB0862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0553AF" w:rsidRPr="00C274C4" w:rsidRDefault="000B2665" w:rsidP="000553AF">
      <w:pPr>
        <w:pStyle w:val="Heading2"/>
      </w:pPr>
      <w:bookmarkStart w:id="8" w:name="_Toc494314778"/>
      <w:r>
        <w:t>1</w:t>
      </w:r>
      <w:r w:rsidR="000553AF">
        <w:t xml:space="preserve">.4 </w:t>
      </w:r>
      <w:r w:rsidR="000553AF" w:rsidRPr="00C274C4">
        <w:t>Robotics, AI and VR</w:t>
      </w:r>
      <w:bookmarkEnd w:id="8"/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Virtual Reality Is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A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Growing Reality In Health Care - via </w:t>
      </w:r>
      <w:hyperlink r:id="rId17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Forbes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These are the 'robot proof' jobs of the future: Pew Research - via </w:t>
      </w:r>
      <w:hyperlink r:id="rId17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These Are Not the Robots We Were Promised - by Nicholas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Carr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17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nytimes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Washington Post’s robot reporter has published 850 articles in the past year - via </w:t>
      </w:r>
      <w:hyperlink r:id="rId17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Digiday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Future of Radiology and Artificial Intelligence - via </w:t>
      </w:r>
      <w:hyperlink r:id="rId17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Berci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Senior Living Sees Slow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But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Steady Robot Revolution - via </w:t>
      </w:r>
      <w:hyperlink r:id="rId17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Senior Housing News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Samsung to develop VR mental health diagnosis tools for hospitals - via </w:t>
      </w:r>
      <w:hyperlink r:id="rId17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ZDNet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Patients' illnesses could soon be diagnosed by AI, NHS leaders say - via </w:t>
      </w:r>
      <w:hyperlink r:id="rId17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England will invest in artificial intelligence, says Stevens - via </w:t>
      </w:r>
      <w:hyperlink r:id="rId18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661AE8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MIT, IBM team up on AI research - via </w:t>
      </w:r>
      <w:hyperlink r:id="rId18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Japan company testing robots to counter childcare shortage - via </w:t>
      </w:r>
      <w:hyperlink r:id="rId18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therobotreport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robots could help bridge the elder-care gap - by Cynthia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Matuszek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18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TheConversation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a Toronto hospital uses virtual reality to grant dying patients a last wish - via </w:t>
      </w:r>
      <w:hyperlink r:id="rId18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CBC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Dementia - Robotic help - via </w:t>
      </w:r>
      <w:hyperlink r:id="rId18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8NewsNow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Australia: Avatars from Adelaide-based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Clevertar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on way as health coaches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8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theTiser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Flash glucose sensing available on NHS for type 1 diabetes from November - via </w:t>
      </w:r>
      <w:hyperlink r:id="rId18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JDRFUK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Face-reading AI will be able to detect your politics and IQ, professor says - via </w:t>
      </w:r>
      <w:hyperlink r:id="rId18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EarlySense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aims at family caregivers with upcoming D2C offering - via </w:t>
      </w:r>
      <w:hyperlink r:id="rId18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Don't fear the robot: AI could be a game-changer for physicians and their patients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19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FierceHealth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Could robots help detect Alzheimer's and depression? - via </w:t>
      </w:r>
      <w:hyperlink r:id="rId19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Could robot 'caregivers' make a difference? - via </w:t>
      </w:r>
      <w:hyperlink r:id="rId19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Yahoo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Clinical artificial intelligence: on the brink of a digital revolution? - via </w:t>
      </w:r>
      <w:hyperlink r:id="rId19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CB0862" w:rsidRDefault="00CB0862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Care bear robots to ease staff shortages in Japanese nurseries - via </w:t>
      </w:r>
      <w:hyperlink r:id="rId19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Can robots provide support and care for older people - via </w:t>
      </w:r>
      <w:hyperlink r:id="rId19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engadget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Call9 raises $24M to replace seniors' ER visits with virtual visits - via </w:t>
      </w:r>
      <w:hyperlink r:id="rId19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Artificial Intelligence in Pharma and Care Delivery - via </w:t>
      </w:r>
      <w:hyperlink r:id="rId19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health_xl</w:t>
        </w:r>
        <w:proofErr w:type="spellEnd"/>
      </w:hyperlink>
    </w:p>
    <w:p w:rsidR="000B2665" w:rsidRPr="00661AE8" w:rsidRDefault="00A94596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>
        <w:rPr>
          <w:rFonts w:cs="Arial"/>
          <w:color w:val="000000"/>
          <w:szCs w:val="20"/>
          <w:lang w:eastAsia="en-GB"/>
        </w:rPr>
        <w:br/>
      </w:r>
      <w:r w:rsidR="000B2665" w:rsidRPr="00661AE8">
        <w:rPr>
          <w:rFonts w:cs="Arial"/>
          <w:color w:val="000000"/>
          <w:szCs w:val="20"/>
          <w:lang w:eastAsia="en-GB"/>
        </w:rPr>
        <w:t xml:space="preserve">Artificial intelligence and its role within GP surgeries - via </w:t>
      </w:r>
      <w:hyperlink r:id="rId198" w:tgtFrame="_parent" w:history="1">
        <w:proofErr w:type="spellStart"/>
        <w:r w:rsidR="000B2665" w:rsidRPr="00661AE8">
          <w:rPr>
            <w:rFonts w:cs="Arial"/>
            <w:color w:val="0563C1"/>
            <w:szCs w:val="20"/>
            <w:u w:val="single"/>
            <w:lang w:eastAsia="en-GB"/>
          </w:rPr>
          <w:t>practice_biz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‘Cortana, Open Alexa,’ Amazon Says. And Microsoft Agrees - via </w:t>
      </w:r>
      <w:hyperlink r:id="rId19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nytimes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Britain’s National Health Service: one model, four systems - via </w:t>
      </w:r>
      <w:hyperlink r:id="rId20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ConversationUK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AI can help doctors — to a point' - via </w:t>
      </w:r>
      <w:hyperlink r:id="rId20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axios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Robots have already taken over our work, but they’re made of flesh and bone - via </w:t>
      </w:r>
      <w:hyperlink r:id="rId20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Microsoft launches new healthcare division based on artificial intelligence software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0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Robot dentist completes first ever operation without any input from humans - via </w:t>
      </w:r>
      <w:hyperlink r:id="rId20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robot reminds people to take their medication - via </w:t>
      </w:r>
      <w:hyperlink r:id="rId20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HealthcareDK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Cedars-Sinai accelerator's new class includes voice assistant, chatbot, blood-draw tool - via </w:t>
      </w: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0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8 key takeaways from our new report on AI, robotics and automation - RSA - via </w:t>
      </w:r>
      <w:hyperlink r:id="rId20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theRSAorg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AI could detect Alzheimer's 10 years before symptoms show up - via </w:t>
      </w:r>
      <w:hyperlink r:id="rId20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engadget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Robots 'could take 4m UK private sector jobs within 10 years - via </w:t>
      </w:r>
      <w:hyperlink r:id="rId20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study measures human-robot relations - via </w:t>
      </w:r>
      <w:hyperlink r:id="rId21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physorg_com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Deep Learning Could Finally Make Robots Useful - via </w:t>
      </w:r>
      <w:hyperlink r:id="rId21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Forbes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Senior Living Sees Slow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But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Steady Robot Revolution - via </w:t>
      </w:r>
      <w:hyperlink r:id="rId21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seniorhousingnews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Use AI and simplify data access, says government-commissioned report - via </w:t>
      </w:r>
      <w:hyperlink r:id="rId21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Say Hello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To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My New Digital Health Colleague: Mr. Robot - via </w:t>
      </w:r>
      <w:hyperlink r:id="rId21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DigitalSalutem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Augmented reality: Apple and Google's next battleground - via </w:t>
      </w:r>
      <w:hyperlink r:id="rId21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Apple’s augmented reality ambitions - via </w:t>
      </w:r>
      <w:hyperlink r:id="rId21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AI and IoT are two hot trends that become even more powerful together - via </w:t>
      </w:r>
      <w:hyperlink r:id="rId21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NetworkWorld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Amazon Reportedly Working on Smart Glasses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With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Integrated Alexa AI - via </w:t>
      </w:r>
      <w:hyperlink r:id="rId21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MacRumors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Scientists develop VR computer game as part of world's biggest dementia research experiment - via </w:t>
      </w:r>
      <w:hyperlink r:id="rId21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szCs w:val="20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Law firm-incubated business launches AI contract review tech “60 times faster than paralegals - via </w:t>
      </w:r>
      <w:hyperlink r:id="rId22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legalfutures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iFlytek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Why 500 Million People in China Are Talking to This AI - via </w:t>
      </w:r>
      <w:hyperlink r:id="rId22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techreview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12 Personal Robots for Your Home - via </w:t>
      </w:r>
      <w:hyperlink r:id="rId22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TechCoHQ</w:t>
        </w:r>
        <w:proofErr w:type="spellEnd"/>
      </w:hyperlink>
    </w:p>
    <w:p w:rsidR="000B2665" w:rsidRPr="00661AE8" w:rsidRDefault="000B2665" w:rsidP="000B2665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686010" w:rsidRDefault="00686010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976799" w:rsidRDefault="00976799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976799" w:rsidRDefault="00976799" w:rsidP="00686010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0553AF" w:rsidRDefault="000B2665" w:rsidP="000553AF">
      <w:pPr>
        <w:pStyle w:val="Heading2"/>
      </w:pPr>
      <w:bookmarkStart w:id="9" w:name="_Toc494314779"/>
      <w:r>
        <w:t>1</w:t>
      </w:r>
      <w:r w:rsidR="000553AF">
        <w:t>.5</w:t>
      </w:r>
      <w:r w:rsidR="000553AF" w:rsidRPr="00C274C4">
        <w:t xml:space="preserve"> Policy, guidance, announcements, miscellaneous</w:t>
      </w:r>
      <w:bookmarkEnd w:id="9"/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What impact do you think ‘Brexit’ will have on the NHS? - via </w:t>
      </w:r>
      <w:hyperlink r:id="rId22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practice_biz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What does the public think about the NHS? - via </w:t>
      </w:r>
      <w:hyperlink r:id="rId22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Walmart and Google to offer voice-enabled shopping - via </w:t>
      </w:r>
      <w:hyperlink r:id="rId22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UK needs to act urgently to secure NHS data for British public, report warns - via </w:t>
      </w:r>
      <w:hyperlink r:id="rId22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UK invests £146m in medicine research - via </w:t>
      </w:r>
      <w:hyperlink r:id="rId22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UK Government confirms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new innovation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centre ‘to put UK at forefront of big data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2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FutureScot_News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UK families could get money off shopping bills if they hit exercise goals - via </w:t>
      </w:r>
      <w:hyperlink r:id="rId22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UK employers want access to EU research and development funds after Brexit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3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EURACTIV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U.S. Study: In resource-poor areas, connected devices reduce hospitalizations, deaths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3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U.K. Banking on Health Plan to Bolster Growth in Key Industry - via </w:t>
      </w:r>
      <w:hyperlink r:id="rId23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business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Type 2 diabetes: prevention in people at high risk - via </w:t>
      </w:r>
      <w:hyperlink r:id="rId23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NICEcomms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Type 2 diabetes plan targets those at high risk - via </w:t>
      </w:r>
      <w:hyperlink r:id="rId23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Two-year-olds should learn to code, says computing pioneer - via </w:t>
      </w:r>
      <w:hyperlink r:id="rId23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Think tank gives damning review of digital skills in government - via </w:t>
      </w:r>
      <w:hyperlink r:id="rId23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diginomica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Their genes put them at high risk of Alzheimer’s.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So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they’re experimenting — on themselves - via </w:t>
      </w:r>
      <w:hyperlink r:id="rId23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statnews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Most Significant Innovation in Modern Healthcare Isn’t a Drug. It’s Your Cell Phone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3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futurism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future of car ownership - towards 2030 - via </w:t>
      </w:r>
      <w:hyperlink r:id="rId23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Digital Doctor made me do it - via </w:t>
      </w:r>
      <w:hyperlink r:id="rId24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dr_shibley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digital city: the next wave of open democracy - via </w:t>
      </w:r>
      <w:hyperlink r:id="rId24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theRSAorg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bottom line: Understanding the NHS deficit and why it won’t go away - via </w:t>
      </w:r>
      <w:hyperlink r:id="rId24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NuffieldTrust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bedsore scanner which could help save thousands of lives - via </w:t>
      </w:r>
      <w:hyperlink r:id="rId24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Study: Integrative review of the social determinants of health in older adults with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multimorbidity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24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Study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Startup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that detects your ills by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analyzing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your voice wins contest - via </w:t>
      </w:r>
      <w:hyperlink r:id="rId24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TimesofIsrael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lastRenderedPageBreak/>
        <w:t>Sleepio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in largest ever RCT evidencing how treating insomnia may reduce MH problems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4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NHSAccelerator</w:t>
        </w:r>
        <w:proofErr w:type="spellEnd"/>
      </w:hyperlink>
    </w:p>
    <w:p w:rsidR="00976799" w:rsidRPr="00661AE8" w:rsidRDefault="00A94596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>
        <w:rPr>
          <w:rFonts w:cs="Arial"/>
          <w:color w:val="000000"/>
          <w:szCs w:val="20"/>
          <w:lang w:eastAsia="en-GB"/>
        </w:rPr>
        <w:br/>
      </w:r>
      <w:r w:rsidR="00976799" w:rsidRPr="00661AE8">
        <w:rPr>
          <w:rFonts w:cs="Arial"/>
          <w:color w:val="000000"/>
          <w:szCs w:val="20"/>
          <w:lang w:eastAsia="en-GB"/>
        </w:rPr>
        <w:t xml:space="preserve">Sir John Bell unveils </w:t>
      </w:r>
      <w:proofErr w:type="spellStart"/>
      <w:r w:rsidR="00976799" w:rsidRPr="00661AE8">
        <w:rPr>
          <w:rFonts w:cs="Arial"/>
          <w:color w:val="000000"/>
          <w:szCs w:val="20"/>
          <w:lang w:eastAsia="en-GB"/>
        </w:rPr>
        <w:t>industry~led</w:t>
      </w:r>
      <w:proofErr w:type="spellEnd"/>
      <w:r w:rsidR="00976799" w:rsidRPr="00661AE8">
        <w:rPr>
          <w:rFonts w:cs="Arial"/>
          <w:color w:val="000000"/>
          <w:szCs w:val="20"/>
          <w:lang w:eastAsia="en-GB"/>
        </w:rPr>
        <w:t xml:space="preserve"> proposals to build UK’s status as world leader in life sciences - via </w:t>
      </w:r>
      <w:hyperlink r:id="rId247" w:tgtFrame="_parent" w:history="1">
        <w:proofErr w:type="spellStart"/>
        <w:r w:rsidR="00976799" w:rsidRPr="00661AE8">
          <w:rPr>
            <w:rFonts w:cs="Arial"/>
            <w:color w:val="0563C1"/>
            <w:szCs w:val="20"/>
            <w:u w:val="single"/>
            <w:lang w:eastAsia="en-GB"/>
          </w:rPr>
          <w:t>beisgovuk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Shortage of nurses examined by Health Committee - submissions by 12 October 2017 -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4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CommonsHealth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Senior doctors warn of hospital closures in NHS shake-up - via </w:t>
      </w:r>
      <w:hyperlink r:id="rId24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Scanning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The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Future, Radiologists See Their Jobs At Risk - via </w:t>
      </w:r>
      <w:hyperlink r:id="rId25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NPR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Samsung's voice-controlled digital assistant Bixby is being rolled out in 200 countries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5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Richard Smith: Science fiction stories foresee a bleak future for healthcare - via </w:t>
      </w:r>
      <w:hyperlink r:id="rId25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bmj_latest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Results of NHS trial of plastic sleeve that helped patients with type 2 diabetes lose weight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5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Reimagining social care as an economic contributor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BeresfordPeter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25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independentage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RCT: CPAP Adherence Improves with Telemonitoring and Automated Messages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5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SleepReview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Q&amp;A: Are housing providers ready for a revolution in long term care? - via </w:t>
      </w:r>
      <w:hyperlink r:id="rId25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DByDNews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Public Health England sets out future role for pharmacy in public health - via </w:t>
      </w:r>
      <w:hyperlink r:id="rId25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PJOnline_News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PHE highlights 8 ways for local areas to prevent mental ill health - via </w:t>
      </w:r>
      <w:hyperlink r:id="rId25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PHE_uk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Pharmacists to monitor long-term conditions to ease burden on Scottish GPs - via </w:t>
      </w:r>
      <w:hyperlink r:id="rId25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pulsetoday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Outcomes of the Implementation of Telemonitoring NI - via </w:t>
      </w:r>
      <w:hyperlink r:id="rId26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HSC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Operations cancelled as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cyber attack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hits NHS Lanarkshire hospitals and GPs - via </w:t>
      </w:r>
      <w:hyperlink r:id="rId26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One third of Americans are headed for diabetes, and they don't even know it - via </w:t>
      </w:r>
      <w:hyperlink r:id="rId26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NICE diabetes guidance backs GP referral to lifestyle programmes - via </w:t>
      </w:r>
      <w:hyperlink r:id="rId26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GPonlinenews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workers demand 3.9% pay rise - via </w:t>
      </w:r>
      <w:hyperlink r:id="rId26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warns of ‘dangerous’ beds shortage this winter - via </w:t>
      </w:r>
      <w:hyperlink r:id="rId26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told to brace itself for bad flu season - via </w:t>
      </w:r>
      <w:hyperlink r:id="rId26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to spend £100m bringing in up to 3,000 GPs from abroad - via </w:t>
      </w:r>
      <w:hyperlink r:id="rId26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scheme to offer discounts on supermarket shop for hitting step targets - via </w:t>
      </w:r>
      <w:hyperlink r:id="rId26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SkyNews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must be given emergency cash boost of up to £350m - say NHS Providers - via </w:t>
      </w:r>
      <w:hyperlink r:id="rId26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launches £100m drive to recruit foreign GPs - via </w:t>
      </w:r>
      <w:hyperlink r:id="rId27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NHS funding and privatisation: the facts - via </w:t>
      </w:r>
      <w:hyperlink r:id="rId27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fears the worst flu season in history - via </w:t>
      </w:r>
      <w:hyperlink r:id="rId27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cost-cutting drive to reduce hospital referrals revealed - via </w:t>
      </w:r>
      <w:hyperlink r:id="rId27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checks 'should be done at shops and stadiums' - NHS Chiefs say - via </w:t>
      </w:r>
      <w:hyperlink r:id="rId27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NHF sets out association support for NHS - via </w:t>
      </w:r>
      <w:hyperlink r:id="rId27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24housing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platform could accelerate early diagnosis of dementia - via </w:t>
      </w:r>
      <w:hyperlink r:id="rId27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IrishTimes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camera can see through human body - via </w:t>
      </w:r>
      <w:hyperlink r:id="rId27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bill to improve patient safety - via </w:t>
      </w:r>
      <w:hyperlink r:id="rId27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DHgovuk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£13 million funding to help hospital A&amp;Es prepare for winter - via </w:t>
      </w:r>
      <w:hyperlink r:id="rId27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DHgovuk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MRI scan that can predict stroke risk has 'promise to save lives - via </w:t>
      </w:r>
      <w:hyperlink r:id="rId28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Moving every half hour could help limit effects of sedentary lifestyle, says study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More 'Doing Care Differently' blogs from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IndependentAge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28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IndependentAge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Ministers must admit that the health service can’t cope - by Denis Campbell - via </w:t>
      </w:r>
      <w:hyperlink r:id="rId28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Michael Marmot: The UK’s current health problems should be treated with urgency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bmj_latest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Merger talks to create largest STP in the country - 3.2m people - via </w:t>
      </w:r>
      <w:hyperlink r:id="rId28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HSJnews</w:t>
        </w:r>
        <w:proofErr w:type="spellEnd"/>
        <w:r w:rsidRPr="00661AE8">
          <w:rPr>
            <w:rFonts w:cs="Arial"/>
            <w:color w:val="0563C1"/>
            <w:szCs w:val="20"/>
            <w:u w:val="single"/>
            <w:lang w:eastAsia="en-GB"/>
          </w:rPr>
          <w:t> (£ subs)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Mental health services: cost-effective commissioning - via </w:t>
      </w:r>
      <w:hyperlink r:id="rId28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PHE_uk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Mayo-Epic collaboration to help patients assess symptoms - via </w:t>
      </w:r>
      <w:hyperlink r:id="rId28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HDMmagazine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Margaret McCartney: Innovation without sufficient evidence is a disservice to all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8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bmj_latest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Local NHS bosses should take control of staffing - by Kate Laycock - via </w:t>
      </w:r>
      <w:hyperlink r:id="rId28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Local councils should make it easier for people with disabilities to be active, says NICE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29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NICEcomms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Life sciences: industrial strategy - via </w:t>
      </w:r>
      <w:hyperlink r:id="rId29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UK_Life_Science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Learning disability care 'hangs in the balance' over staff back pay issue - via </w:t>
      </w:r>
      <w:hyperlink r:id="rId29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Large-Scale Initiative Inviting Patients to Share Personal Fitness Tracker Data with Providers: Initial Result - via </w:t>
      </w:r>
      <w:hyperlink r:id="rId29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Study</w:t>
        </w:r>
      </w:hyperlink>
    </w:p>
    <w:p w:rsidR="00CB0862" w:rsidRDefault="00CB0862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Jeremy Hunt to unveil plans for digital-led NHS treatment by 2018 - via </w:t>
      </w:r>
      <w:hyperlink r:id="rId29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Intel is working with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Waymo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to build fully self-driving cars - via </w:t>
      </w:r>
      <w:hyperlink r:id="rId29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verge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Innovating Regulation: FDA's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PreCert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Pilot Program - via </w:t>
      </w:r>
      <w:hyperlink r:id="rId29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MDDIonline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Information for Older People - Planning Ahead for Housing in Later Life - via </w:t>
      </w:r>
      <w:hyperlink r:id="rId29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_</w:t>
        </w:r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Silverlinks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Improving experience of care for people using social care: Draft guidance consultation (3 Oct - via </w:t>
      </w:r>
      <w:hyperlink r:id="rId29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NICEcomms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will councils survive the funding abyss? - via </w:t>
      </w:r>
      <w:hyperlink r:id="rId29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to Fix the Emergency Room - via </w:t>
      </w:r>
      <w:hyperlink r:id="rId30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WSJ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hospital iPods are replacing paper notes ~ nurses have time to spend caring for patients - via </w:t>
      </w:r>
      <w:hyperlink r:id="rId30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evening gazette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Housing our ageing population - via </w:t>
      </w:r>
      <w:hyperlink r:id="rId30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LGAcomms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Here’s what clinical trial utopia may look like - by Juliet Preston - via </w:t>
      </w:r>
      <w:hyperlink r:id="rId30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Health Secretary challenges NHS to deliver digital services nationwide - via </w:t>
      </w:r>
      <w:hyperlink r:id="rId30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DHgovuk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Health Care Providers Can Use Design Thinking to Improve Patient Experiences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0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HarvardBiz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GP funding crisis persists, says BMA - via </w:t>
      </w:r>
      <w:hyperlink r:id="rId30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TheBMA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Government names trial areas for 'full-fibre' broadband - via </w:t>
      </w:r>
      <w:hyperlink r:id="rId30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Google’s US search results will let people check if they’re depressed - via </w:t>
      </w:r>
      <w:hyperlink r:id="rId30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verge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Google Assistant is coming to lots more gadgets this year - via </w:t>
      </w:r>
      <w:hyperlink r:id="rId30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TheNextWeb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Germany draws up rules of the road for driverless cars - via </w:t>
      </w:r>
      <w:hyperlink r:id="rId31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Reuters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Geriatric co-management: where is the evidence? - via </w:t>
      </w:r>
      <w:hyperlink r:id="rId31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GeriSoc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U.S.: Lakeland Health patient monitoring system for cutting cardiac, respiratory arrests - via </w:t>
      </w:r>
      <w:hyperlink r:id="rId31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HealthITNews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Medicare and remote patient monitoring - via </w:t>
      </w:r>
      <w:hyperlink r:id="rId31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Qualcomm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Fitbit May Have a New Way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To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Detect an Irregular Heartbeat - via </w:t>
      </w:r>
      <w:hyperlink r:id="rId31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TIME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First two trusts meet milestone of all electronic NHS referrals - via </w:t>
      </w:r>
      <w:hyperlink r:id="rId31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NHSDigital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FDA clears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Adherium's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third inhaler sensor, for AstraZeneca's Symbicort inhaler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1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Ehealth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Productivity and Innovation in Cornwall and the Isles of Scilly (EPIC) - via </w:t>
      </w:r>
      <w:hyperlink r:id="rId31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PlymUni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DRG survey: 23 percent of US physicians use voice assistants at work - via </w:t>
      </w:r>
      <w:hyperlink r:id="rId31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Doctor on Demand, MDLIVE offer free video visits to people affected by Hurricane Harvey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1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CB0862" w:rsidRDefault="00CB0862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Digital Literacy in the NHS - via </w:t>
      </w:r>
      <w:hyperlink r:id="rId32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DigiLeaders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Device could allow cardiac patients to be monitored remotely - via </w:t>
      </w:r>
      <w:hyperlink r:id="rId32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IrishTimes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Could some NHS staff vacancies be filled by physician assistants from the U.S. - via </w:t>
      </w:r>
      <w:hyperlink r:id="rId32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CB0862" w:rsidRPr="00661AE8" w:rsidRDefault="00CB0862" w:rsidP="00CB0862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Better mental health: JSNA toolkit - via </w:t>
      </w:r>
      <w:hyperlink r:id="rId32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PHE_uk</w:t>
        </w:r>
        <w:proofErr w:type="spellEnd"/>
      </w:hyperlink>
    </w:p>
    <w:p w:rsidR="00CB0862" w:rsidRPr="00661AE8" w:rsidRDefault="00CB0862" w:rsidP="00CB0862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CB0862" w:rsidRPr="00661AE8" w:rsidRDefault="00CB0862" w:rsidP="00CB0862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Behavioural Insights Research Programme - deadline 20 October - via </w:t>
      </w:r>
      <w:hyperlink r:id="rId32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HealthFdn</w:t>
        </w:r>
        <w:proofErr w:type="spellEnd"/>
      </w:hyperlink>
    </w:p>
    <w:p w:rsidR="00976799" w:rsidRPr="00661AE8" w:rsidRDefault="00CB0862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>
        <w:rPr>
          <w:rFonts w:cs="Arial"/>
          <w:color w:val="000000"/>
          <w:szCs w:val="20"/>
          <w:lang w:eastAsia="en-GB"/>
        </w:rPr>
        <w:br/>
      </w:r>
      <w:r w:rsidR="00976799" w:rsidRPr="00661AE8">
        <w:rPr>
          <w:rFonts w:cs="Arial"/>
          <w:color w:val="000000"/>
          <w:szCs w:val="20"/>
          <w:lang w:eastAsia="en-GB"/>
        </w:rPr>
        <w:t xml:space="preserve">Capable, confident staff are the bedrock of good quality social care - by @Crouchendtiger7 -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2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Beating type 2 diabetes into remission - via </w:t>
      </w:r>
      <w:hyperlink r:id="rId32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bmj_latest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Average lifetime cost of care after a diagnosis of dementia in the U.S. is about $322,000 -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2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Reuters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As an NHS boss, there is little I can do to reassure EU staff about Brexit - by Carolyn Regan - via </w:t>
      </w:r>
      <w:hyperlink r:id="rId32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Are we letting fundamental parts of nursing be redefined as social care? - via </w:t>
      </w:r>
      <w:hyperlink r:id="rId32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NursingTimes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Amazon has no fear about entering health business, say former leaders at company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33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Almost 80% of people on disability benefits have seen health worsen with new system - survey - via </w:t>
      </w:r>
      <w:hyperlink r:id="rId33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All over-40s should have a diabetes check, with millions put on diet, says health watchdog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3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AliveCor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catches four times as many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AFib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cases as traditional screening in year-long study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3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MobiHealthNews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Age-related dependency needs policy and long-term planning - by David Oliver - via </w:t>
      </w:r>
      <w:hyperlink r:id="rId33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 systematic review and meta-analysis of trials of social network interventions in type 2 diabetes - via </w:t>
      </w:r>
      <w:hyperlink r:id="rId33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BMJ_Open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 summary of NHS Digital's plans for 2017-18 - via </w:t>
      </w:r>
      <w:hyperlink r:id="rId33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NHSDigital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 Device Can Monitor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The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Health Of Elderly Relatives - via </w:t>
      </w:r>
      <w:hyperlink r:id="rId33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PSFK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6 million middle-aged people take no exercise - via </w:t>
      </w:r>
      <w:hyperlink r:id="rId33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Pathway to Patient Data Ownership and Better Health - via </w:t>
      </w:r>
      <w:hyperlink r:id="rId33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JAMANetwork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StartUp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company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CareLinx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with 200,000 caregivers acquired by one of world’s largest insurers - via </w:t>
      </w:r>
      <w:hyperlink r:id="rId34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startuphealth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Nerve implant 'restores consciousness' to man in vegetative state - via </w:t>
      </w:r>
      <w:hyperlink r:id="rId34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Wake up, algorithms are trawling your phone while you sleep - by Beverley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Skeggs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42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LSEforBusiness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Streamlining the organisation of the NHS without a top-down reorganisation - via </w:t>
      </w:r>
      <w:hyperlink r:id="rId34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shorter your sleep, the shorter your life: the new sleep science - via </w:t>
      </w:r>
      <w:hyperlink r:id="rId34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NICE Guidance (NG74): Intermediate care including reablement - via </w:t>
      </w:r>
      <w:hyperlink r:id="rId34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NICEcomms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Overstretched hospitals face winter flu crisis, doctors warn - via </w:t>
      </w:r>
      <w:hyperlink r:id="rId34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A94596" w:rsidRDefault="00A94596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Researchers put price on "epidemic of loneliness" - estimated £6,000 per person in health costs - via </w:t>
      </w:r>
      <w:hyperlink r:id="rId34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Here's where hospitals are investing in innovation today - via </w:t>
      </w:r>
      <w:hyperlink r:id="rId34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HealthITNews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Grant for pioneering Cambridge Cognition project - via </w:t>
      </w:r>
      <w:hyperlink r:id="rId34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insidernwest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Hashtag healthcare: Twitter's new role in Medicine - via </w:t>
      </w:r>
      <w:hyperlink r:id="rId35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lloydgprice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Pressures on the NHS are holding back progress on mental health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RichardVize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5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Almost 10,000 EU health workers have quit NHS since Brexit vote - via </w:t>
      </w:r>
      <w:hyperlink r:id="rId35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Person-centred care in 2017 - via </w:t>
      </w:r>
      <w:hyperlink r:id="rId35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NVTweeting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Switzerland Is Getting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A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Network Of Medical Delivery Drones - via </w:t>
      </w:r>
      <w:hyperlink r:id="rId35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FastCompany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Nine in 10 GPs rated good or outstanding - via </w:t>
      </w:r>
      <w:hyperlink r:id="rId35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British supermarket offers payment by fingerprint in worldwide first - via </w:t>
      </w:r>
      <w:hyperlink r:id="rId35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99% of people with advanced dementia not getting specialist care, finds study - via </w:t>
      </w:r>
      <w:hyperlink r:id="rId35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Adult social care is in crisis mode. We need a clear long-term plan - by Joel Charles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5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UK stroke victim numbers will soar by 59% over next two decades, shows report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5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spends £80m on private ambulances a year, data shows - via </w:t>
      </w:r>
      <w:hyperlink r:id="rId36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What is commissioning and how is it changing? - via </w:t>
      </w:r>
      <w:hyperlink r:id="rId361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TheKingsFund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Call for action as UK falls behind rest of Europe for life expectancy growth - via </w:t>
      </w:r>
      <w:hyperlink r:id="rId36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England to establish new regional Digital Innovation Hubs - via </w:t>
      </w:r>
      <w:hyperlink r:id="rId36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Newly appointed CLG Cttee will continue its inquiry on housing for older people in England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6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UKParliament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Health and wellbeing fund 2017 to 2018: application form for social prescribing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6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DHgovuk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the U.S.: Insurers adopting new approaches to managing chronic conditions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6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Benefits_PRO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Royal College of Pathologists appointing lead for diagnostic digital pathology - via </w:t>
      </w:r>
      <w:hyperlink r:id="rId36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Now is the time to be bullish about digital health, according to this investor - via </w:t>
      </w:r>
      <w:hyperlink r:id="rId36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Scottish SMEs secure contracts with NHS Scotland - via </w:t>
      </w:r>
      <w:hyperlink r:id="rId36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digitalhealth2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Rock Health survey reveals pitfalls for digital health CEOs and how to navigate them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7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medcitynews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Will UK consumer law destroy the care home market? - via </w:t>
      </w:r>
      <w:hyperlink r:id="rId37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A94596" w:rsidRDefault="00A94596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What care homes can do to improve life for their residents - via </w:t>
      </w:r>
      <w:hyperlink r:id="rId37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NHS should see care homes as partners, not problems - via </w:t>
      </w:r>
      <w:hyperlink r:id="rId37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New care homes tend to be targeted at self-funders warns Institute for Public Care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7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CommunityCare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Bupa sells 122 care homes for £300m - via </w:t>
      </w:r>
      <w:hyperlink r:id="rId37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Hospital to home: people's needs must be central to transfers of care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PaulBurstow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7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NICE: Independence after hospital discharge or in peoples' own homes - via </w:t>
      </w:r>
      <w:hyperlink r:id="rId37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NICEcomms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Living in a suitable home and neighbourhood - via </w:t>
      </w:r>
      <w:hyperlink r:id="rId37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Ageing_Better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How 'the invisible network' poses a major security threat - hospital example - via </w:t>
      </w:r>
      <w:hyperlink r:id="rId37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More than 180,000 Apps could Cease to Work After the Release of iOS 11 - via </w:t>
      </w:r>
      <w:hyperlink r:id="rId38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wccftechdotcom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Google and Levi’s ‘connected’ jacket that lets you answer calls, use maps and more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8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Unsettling things your smartphone is quietly recording about you - via </w:t>
      </w:r>
      <w:hyperlink r:id="rId38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Technology will cut 30% of banking jobs says former Citigroup CEO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Vikram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Pandit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8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Setting an example as technology leaders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JaneMCummings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38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Digital technology is disrupting old models and driving innovation in healthcare - via </w:t>
      </w:r>
      <w:hyperlink r:id="rId38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CornellMBA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Athelas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launches a new type of blood testing device for the home - via </w:t>
      </w:r>
      <w:hyperlink r:id="rId38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World’s first user-driven eHealth city for healthcare services opens in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Svendborg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, Denmark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8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HealthcareDK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Surgery waits up by 400% in Wales since 2013 - via </w:t>
      </w:r>
      <w:hyperlink r:id="rId38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BBCNews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Strained NHS faces 'winter of woe', warn top doctors - via </w:t>
      </w:r>
      <w:hyperlink r:id="rId389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Richard Smith: Trying to make patient monitoring outside of intensive care widely used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9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bmj_latest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Resolve health initiative aims to save 100m lives worldwide - via </w:t>
      </w:r>
      <w:hyperlink r:id="rId39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Patients face mental health postcode lottery - via </w:t>
      </w:r>
      <w:hyperlink r:id="rId39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Telegraph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One in four older people struggling financially as billions of benefits go unclaimed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9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waiting times 'driving people to turn to private treatment' - via </w:t>
      </w:r>
      <w:hyperlink r:id="rId394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lastRenderedPageBreak/>
        <w:t xml:space="preserve">NHS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trusts'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overspend is £3bn higher than reported, study claims - via </w:t>
      </w:r>
      <w:hyperlink r:id="rId395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CE4CF3" w:rsidRPr="00661AE8" w:rsidRDefault="00CE4CF3" w:rsidP="00CE4CF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Scotland: Pharmacists to play greater role in long-term care - via </w:t>
      </w:r>
      <w:hyperlink r:id="rId396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HolyroodDaily</w:t>
        </w:r>
        <w:proofErr w:type="spellEnd"/>
      </w:hyperlink>
    </w:p>
    <w:p w:rsidR="00CE4CF3" w:rsidRPr="00661AE8" w:rsidRDefault="00CE4CF3" w:rsidP="00CE4CF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CE4CF3" w:rsidRPr="00661AE8" w:rsidRDefault="00CE4CF3" w:rsidP="00CE4CF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Care and support planning for personal wheelchair budgets – workshops - via </w:t>
      </w:r>
      <w:hyperlink r:id="rId397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CE4CF3" w:rsidRPr="00661AE8" w:rsidRDefault="00CE4CF3" w:rsidP="00CE4CF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CE4CF3" w:rsidRPr="00661AE8" w:rsidRDefault="00CE4CF3" w:rsidP="00CE4CF3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Intel Begins Making Chips That Resemble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The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Brain - via </w:t>
      </w:r>
      <w:hyperlink r:id="rId398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Forbes</w:t>
        </w:r>
      </w:hyperlink>
    </w:p>
    <w:p w:rsidR="00CE4CF3" w:rsidRDefault="00CE4CF3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launches new drive to save thousands of people from heart attacks and strokes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39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NHS England launches practical guides to help people with disabilities access GP online services - via </w:t>
      </w:r>
      <w:hyperlink r:id="rId400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Let's fight the stigma around ageing and frailty - by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dr_shibley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40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Intelligent machines will replace teachers within 10 years - Sir Anthony Sheldon - via </w:t>
      </w:r>
      <w:hyperlink r:id="rId40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proofErr w:type="spellStart"/>
      <w:r w:rsidRPr="00661AE8">
        <w:rPr>
          <w:rFonts w:cs="Arial"/>
          <w:color w:val="000000"/>
          <w:szCs w:val="20"/>
          <w:lang w:eastAsia="en-GB"/>
        </w:rPr>
        <w:t>Girlguides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aim to tackle loneliness among older people - via </w:t>
      </w:r>
      <w:hyperlink r:id="rId403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From U.S.: Call9 raises $24M to Advance Elder Care and Reduce Healthcare Costs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404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cellularnews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Ofcom: Disabled people now first for broadband fault repairs - via </w:t>
      </w:r>
      <w:hyperlink r:id="rId405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BroadbandUK</w:t>
        </w:r>
        <w:proofErr w:type="spellEnd"/>
        <w:r w:rsidRPr="00661AE8">
          <w:rPr>
            <w:rFonts w:cs="Arial"/>
            <w:color w:val="0563C1"/>
            <w:szCs w:val="20"/>
            <w:u w:val="single"/>
            <w:lang w:eastAsia="en-GB"/>
          </w:rPr>
          <w:t>_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A&amp;E waiting times: Huge spike in patients forced to wait more than 12 hours - via </w:t>
      </w:r>
      <w:hyperlink r:id="rId406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>Is Amazon taking on the drug supply chain? - new report - latest from @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chrissyfarr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- via </w:t>
      </w:r>
      <w:hyperlink r:id="rId407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CNBC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The NHS in 2028: Apps, artificial intelligence and genome sequencing - via </w:t>
      </w:r>
      <w:hyperlink r:id="rId408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YahooFinance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As NHS approaches 70, time to unleash innovation to transform patient care, says Simon Stevens - via </w:t>
      </w:r>
      <w:hyperlink r:id="rId409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NHSEngland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Report highlights failings of home care services in England - via </w:t>
      </w:r>
      <w:hyperlink r:id="rId410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guardian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00000"/>
          <w:szCs w:val="20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Brexit risks creating care homes skills crisis as </w:t>
      </w:r>
      <w:proofErr w:type="gramStart"/>
      <w:r w:rsidRPr="00661AE8">
        <w:rPr>
          <w:rFonts w:cs="Arial"/>
          <w:color w:val="000000"/>
          <w:szCs w:val="20"/>
          <w:lang w:eastAsia="en-GB"/>
        </w:rPr>
        <w:t>nurses</w:t>
      </w:r>
      <w:proofErr w:type="gramEnd"/>
      <w:r w:rsidRPr="00661AE8">
        <w:rPr>
          <w:rFonts w:cs="Arial"/>
          <w:color w:val="000000"/>
          <w:szCs w:val="20"/>
          <w:lang w:eastAsia="en-GB"/>
        </w:rPr>
        <w:t xml:space="preserve"> head home, warns new research - via </w:t>
      </w: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hyperlink r:id="rId411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Independent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UK’s </w:t>
      </w:r>
      <w:proofErr w:type="spellStart"/>
      <w:r w:rsidRPr="00661AE8">
        <w:rPr>
          <w:rFonts w:cs="Arial"/>
          <w:color w:val="000000"/>
          <w:szCs w:val="20"/>
          <w:lang w:eastAsia="en-GB"/>
        </w:rPr>
        <w:t>FiveAI</w:t>
      </w:r>
      <w:proofErr w:type="spellEnd"/>
      <w:r w:rsidRPr="00661AE8">
        <w:rPr>
          <w:rFonts w:cs="Arial"/>
          <w:color w:val="000000"/>
          <w:szCs w:val="20"/>
          <w:lang w:eastAsia="en-GB"/>
        </w:rPr>
        <w:t xml:space="preserve"> gets $35M to build a taxi service powered by its own self-driving car - via </w:t>
      </w:r>
      <w:hyperlink r:id="rId412" w:tgtFrame="_parent" w:history="1">
        <w:r w:rsidRPr="00661AE8">
          <w:rPr>
            <w:rFonts w:cs="Arial"/>
            <w:color w:val="0563C1"/>
            <w:szCs w:val="20"/>
            <w:u w:val="single"/>
            <w:lang w:eastAsia="en-GB"/>
          </w:rPr>
          <w:t>TechCrunch</w:t>
        </w:r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  <w:r w:rsidRPr="00661AE8">
        <w:rPr>
          <w:rFonts w:cs="Arial"/>
          <w:color w:val="000000"/>
          <w:szCs w:val="20"/>
          <w:lang w:eastAsia="en-GB"/>
        </w:rPr>
        <w:t xml:space="preserve">Public Health England reveals new tech-focused marketing strategy - via </w:t>
      </w:r>
      <w:hyperlink r:id="rId413" w:tgtFrame="_parent" w:history="1">
        <w:proofErr w:type="spellStart"/>
        <w:r w:rsidRPr="00661AE8">
          <w:rPr>
            <w:rFonts w:cs="Arial"/>
            <w:color w:val="0563C1"/>
            <w:szCs w:val="20"/>
            <w:u w:val="single"/>
            <w:lang w:eastAsia="en-GB"/>
          </w:rPr>
          <w:t>Campaignmag</w:t>
        </w:r>
        <w:proofErr w:type="spellEnd"/>
      </w:hyperlink>
    </w:p>
    <w:p w:rsidR="00976799" w:rsidRPr="00661AE8" w:rsidRDefault="00976799" w:rsidP="00976799">
      <w:pPr>
        <w:spacing w:after="0" w:line="240" w:lineRule="auto"/>
        <w:rPr>
          <w:rFonts w:cs="Arial"/>
          <w:color w:val="0563C1"/>
          <w:szCs w:val="20"/>
          <w:u w:val="single"/>
          <w:lang w:eastAsia="en-GB"/>
        </w:rPr>
      </w:pPr>
    </w:p>
    <w:p w:rsidR="00F27B31" w:rsidRDefault="00CE4CF3" w:rsidP="00CE4CF3">
      <w:pPr>
        <w:pStyle w:val="Heading1"/>
        <w:numPr>
          <w:ilvl w:val="0"/>
          <w:numId w:val="0"/>
        </w:numPr>
      </w:pPr>
      <w:bookmarkStart w:id="10" w:name="_Toc494314780"/>
      <w:r>
        <w:t>2</w:t>
      </w:r>
      <w:r w:rsidR="00306D5B">
        <w:t xml:space="preserve"> </w:t>
      </w:r>
      <w:r w:rsidR="00DF689E">
        <w:t xml:space="preserve">Learning and </w:t>
      </w:r>
      <w:r w:rsidR="00F27B31">
        <w:t>Events</w:t>
      </w:r>
      <w:bookmarkEnd w:id="10"/>
      <w:r w:rsidR="00F27B31">
        <w:t xml:space="preserve"> </w:t>
      </w:r>
    </w:p>
    <w:p w:rsidR="00DF689E" w:rsidRDefault="00DF689E" w:rsidP="00BF11F2">
      <w:pPr>
        <w:spacing w:line="240" w:lineRule="auto"/>
        <w:rPr>
          <w:b/>
          <w:i/>
          <w:color w:val="000000"/>
        </w:rPr>
      </w:pPr>
      <w:r w:rsidRPr="0098613F">
        <w:rPr>
          <w:b/>
          <w:i/>
          <w:color w:val="000000"/>
        </w:rPr>
        <w:t>Click on the links below for conferences and learning events over the coming months.</w:t>
      </w:r>
    </w:p>
    <w:p w:rsidR="00CE4CF3" w:rsidRDefault="000B2665" w:rsidP="00CE4CF3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The annual Technology Enabled Care (TEC) and digital health sector </w:t>
      </w:r>
      <w:hyperlink r:id="rId414" w:history="1">
        <w:r w:rsidRPr="007F1DF2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event</w:t>
        </w:r>
      </w:hyperlink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chaired by </w:t>
      </w:r>
      <w:proofErr w:type="spellStart"/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Rt</w:t>
      </w:r>
      <w:proofErr w:type="spellEnd"/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Hon Paul Burstow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returns to the ICC in Birmingham on the 16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vertAlign w:val="superscript"/>
          <w:lang w:eastAsia="en-GB"/>
        </w:rPr>
        <w:t>th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 &amp; 17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vertAlign w:val="superscript"/>
          <w:lang w:eastAsia="en-GB"/>
        </w:rPr>
        <w:t>th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 October 2017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.</w:t>
      </w:r>
      <w:r w:rsidR="00CE4CF3" w:rsidRPr="00CE4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</w:t>
      </w:r>
    </w:p>
    <w:p w:rsidR="00CE4CF3" w:rsidRDefault="00CE4CF3" w:rsidP="00CE4CF3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The</w:t>
      </w:r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conference theme</w:t>
      </w: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for </w:t>
      </w:r>
      <w:hyperlink r:id="rId415" w:tgtFrame="_blank" w:history="1">
        <w:r>
          <w:rPr>
            <w:rStyle w:val="Hyperlink"/>
            <w:color w:val="D60B52"/>
          </w:rPr>
          <w:t>#iTECconf17</w:t>
        </w:r>
      </w:hyperlink>
      <w:r>
        <w:t xml:space="preserve"> is</w:t>
      </w:r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 </w:t>
      </w: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‘</w:t>
      </w:r>
      <w:r w:rsidRPr="00DD3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Putting People First: Practical solutions and inspirational ideas from the experts</w:t>
      </w:r>
      <w:r w:rsidRPr="00DD3CF3">
        <w:rPr>
          <w:rFonts w:asciiTheme="minorHAnsi" w:hAnsiTheme="minorHAnsi" w:cstheme="minorHAnsi"/>
          <w:b/>
          <w:bCs/>
          <w:color w:val="000000"/>
          <w:sz w:val="22"/>
          <w:szCs w:val="22"/>
          <w:lang w:eastAsia="en-GB"/>
        </w:rPr>
        <w:t> </w:t>
      </w:r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will be embraced across the </w:t>
      </w: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two</w:t>
      </w:r>
      <w:r w:rsidRPr="00DD3CF3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days of conference</w:t>
      </w:r>
      <w:r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’. </w:t>
      </w:r>
    </w:p>
    <w:p w:rsidR="000B2665" w:rsidRDefault="000B2665" w:rsidP="000B2665">
      <w:pPr>
        <w:shd w:val="clear" w:color="auto" w:fill="FFFFFF"/>
        <w:spacing w:before="100" w:beforeAutospacing="1" w:after="100" w:afterAutospacing="1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</w:p>
    <w:p w:rsidR="00CE4CF3" w:rsidRPr="00FF26B7" w:rsidRDefault="00CE4CF3" w:rsidP="00CE4CF3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Interactive zones will be featured 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as part of </w:t>
      </w: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the exhibition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and </w:t>
      </w: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include:</w:t>
      </w:r>
    </w:p>
    <w:p w:rsidR="00CE4CF3" w:rsidRDefault="00CE4CF3" w:rsidP="00CE4CF3">
      <w:pPr>
        <w:pStyle w:val="ListParagraph"/>
        <w:numPr>
          <w:ilvl w:val="0"/>
          <w:numId w:val="36"/>
        </w:numPr>
        <w:spacing w:after="0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App zone</w:t>
      </w:r>
    </w:p>
    <w:p w:rsidR="00CE4CF3" w:rsidRPr="001572FB" w:rsidRDefault="00CE4CF3" w:rsidP="00CE4CF3">
      <w:pPr>
        <w:pStyle w:val="ListParagraph"/>
        <w:numPr>
          <w:ilvl w:val="0"/>
          <w:numId w:val="36"/>
        </w:numPr>
        <w:spacing w:after="0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1572FB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Networking and Collaboration Zone</w:t>
      </w:r>
    </w:p>
    <w:p w:rsidR="00CE4CF3" w:rsidRPr="001572FB" w:rsidRDefault="00CE4CF3" w:rsidP="00CE4CF3">
      <w:pPr>
        <w:pStyle w:val="ListParagraph"/>
        <w:numPr>
          <w:ilvl w:val="0"/>
          <w:numId w:val="36"/>
        </w:numPr>
        <w:spacing w:after="0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1572FB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The Innovation Zone</w:t>
      </w:r>
    </w:p>
    <w:p w:rsidR="000B2665" w:rsidRPr="00DD3CF3" w:rsidRDefault="000B2665" w:rsidP="000B266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color w:val="9D9D9C"/>
          <w:sz w:val="22"/>
          <w:szCs w:val="22"/>
          <w:lang w:eastAsia="en-GB"/>
        </w:rPr>
      </w:pPr>
      <w:r>
        <w:rPr>
          <w:noProof/>
        </w:rPr>
        <w:drawing>
          <wp:inline distT="0" distB="0" distL="0" distR="0" wp14:anchorId="630F2476" wp14:editId="56F6AE63">
            <wp:extent cx="2272113" cy="1249165"/>
            <wp:effectExtent l="19050" t="19050" r="13970" b="273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8421" cy="12581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665" w:rsidRDefault="000B2665" w:rsidP="000B2665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Delegate and exhibition booking is </w:t>
      </w:r>
      <w:hyperlink r:id="rId417" w:history="1">
        <w:r w:rsidRPr="009D048F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available</w:t>
        </w:r>
      </w:hyperlink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as well as applications for the app zone.</w:t>
      </w:r>
    </w:p>
    <w:p w:rsidR="000B2665" w:rsidRDefault="000B2665" w:rsidP="000B2665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A recent call for papers across multiple themes will provide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</w:t>
      </w:r>
      <w:proofErr w:type="gramStart"/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a number of</w:t>
      </w:r>
      <w:proofErr w:type="gramEnd"/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high quality breakout sessions and presentations. A new white paper on ‘Shift to Digital’ will also be launched at the conference.</w:t>
      </w:r>
    </w:p>
    <w:p w:rsidR="000B2665" w:rsidRDefault="000B2665" w:rsidP="000B2665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There will be 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1</w:t>
      </w:r>
      <w:r w:rsidR="00CE4CF3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6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</w:t>
      </w: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keynote speakers including Shona Robison MSP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, Sir David Behan</w:t>
      </w: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and </w:t>
      </w:r>
      <w:proofErr w:type="spellStart"/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Rt</w:t>
      </w:r>
      <w:proofErr w:type="spellEnd"/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Hon Stephen Dorrell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>.</w:t>
      </w:r>
      <w:r w:rsidRPr="00FF26B7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</w:t>
      </w:r>
    </w:p>
    <w:p w:rsidR="000B2665" w:rsidRDefault="000B2665" w:rsidP="00CE4CF3">
      <w:pPr>
        <w:shd w:val="clear" w:color="auto" w:fill="FFFFFF"/>
        <w:spacing w:before="100" w:beforeAutospacing="1" w:after="0" w:line="240" w:lineRule="auto"/>
        <w:jc w:val="center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>
        <w:rPr>
          <w:noProof/>
        </w:rPr>
        <w:drawing>
          <wp:inline distT="0" distB="0" distL="0" distR="0" wp14:anchorId="2DB69D69" wp14:editId="51C193D2">
            <wp:extent cx="2528515" cy="3532876"/>
            <wp:effectExtent l="19050" t="19050" r="24765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1121" cy="35504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665" w:rsidRDefault="000B2665" w:rsidP="000B2665">
      <w:pPr>
        <w:shd w:val="clear" w:color="auto" w:fill="FFFFFF"/>
        <w:spacing w:before="100" w:beforeAutospacing="1" w:after="0" w:line="240" w:lineRule="auto"/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</w:pPr>
      <w:r w:rsidRPr="00822F09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Check the 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conference </w:t>
      </w:r>
      <w:hyperlink r:id="rId419" w:history="1">
        <w:r w:rsidRPr="00822F09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website</w:t>
        </w:r>
      </w:hyperlink>
      <w:r w:rsidRPr="00822F09"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for further news updates and</w:t>
      </w:r>
      <w:r>
        <w:rPr>
          <w:rFonts w:asciiTheme="minorHAnsi" w:hAnsiTheme="minorHAnsi" w:cstheme="minorHAnsi"/>
          <w:bCs/>
          <w:color w:val="000000"/>
          <w:sz w:val="22"/>
          <w:szCs w:val="22"/>
          <w:lang w:eastAsia="en-GB"/>
        </w:rPr>
        <w:t xml:space="preserve"> blogs.</w:t>
      </w: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563C1"/>
          <w:sz w:val="22"/>
          <w:szCs w:val="22"/>
          <w:u w:val="single"/>
          <w:lang w:eastAsia="en-GB"/>
        </w:rPr>
      </w:pPr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lastRenderedPageBreak/>
        <w:t xml:space="preserve">AAL Forum - 2-4 October, Portugal - via </w:t>
      </w:r>
      <w:hyperlink r:id="rId420" w:history="1">
        <w:proofErr w:type="spellStart"/>
        <w:r w:rsidRPr="000553AF">
          <w:rPr>
            <w:rStyle w:val="Hyperlink"/>
            <w:rFonts w:asciiTheme="minorHAnsi" w:hAnsiTheme="minorHAnsi" w:cstheme="minorHAnsi"/>
            <w:b w:val="0"/>
            <w:sz w:val="22"/>
            <w:szCs w:val="22"/>
          </w:rPr>
          <w:t>AALProgramme</w:t>
        </w:r>
        <w:proofErr w:type="spellEnd"/>
      </w:hyperlink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563C1"/>
          <w:sz w:val="22"/>
          <w:szCs w:val="22"/>
          <w:u w:val="single"/>
          <w:lang w:eastAsia="en-GB"/>
        </w:rPr>
      </w:pP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EHI Live, 31 Oct/1 Nov 2017, Birmingham </w:t>
      </w:r>
      <w:hyperlink r:id="rId421" w:history="1">
        <w:r w:rsidRPr="000553AF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https://www.ehilive.co.uk/en/home.html</w:t>
        </w:r>
      </w:hyperlink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 xml:space="preserve"> </w:t>
      </w: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:rsidR="000553AF" w:rsidRPr="000553AF" w:rsidRDefault="000553AF" w:rsidP="000553AF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Tunstall Roadshows (</w:t>
      </w:r>
      <w:hyperlink r:id="rId422" w:history="1">
        <w:r w:rsidRPr="000553AF">
          <w:rPr>
            <w:rStyle w:val="Hyperlink"/>
            <w:rFonts w:asciiTheme="minorHAnsi" w:hAnsiTheme="minorHAnsi" w:cstheme="minorHAnsi"/>
            <w:b w:val="0"/>
            <w:sz w:val="22"/>
            <w:szCs w:val="22"/>
            <w:lang w:eastAsia="en-GB"/>
          </w:rPr>
          <w:t>http://tunstall.co.uk/roadshow</w:t>
        </w:r>
      </w:hyperlink>
      <w:r w:rsidRPr="000553AF">
        <w:rPr>
          <w:rFonts w:asciiTheme="minorHAnsi" w:hAnsiTheme="minorHAnsi" w:cstheme="minorHAnsi"/>
          <w:color w:val="000000"/>
          <w:sz w:val="22"/>
          <w:szCs w:val="22"/>
          <w:lang w:eastAsia="en-GB"/>
        </w:rPr>
        <w:t>):</w:t>
      </w:r>
    </w:p>
    <w:p w:rsidR="000553AF" w:rsidRPr="00822F09" w:rsidRDefault="000553AF" w:rsidP="000B2665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</w:p>
    <w:p w:rsidR="000553AF" w:rsidRPr="00822F09" w:rsidRDefault="00913590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423" w:history="1">
        <w:r w:rsidR="000553AF"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Tuesday 3 October – Belfast</w:t>
        </w:r>
      </w:hyperlink>
    </w:p>
    <w:p w:rsidR="000553AF" w:rsidRPr="00822F09" w:rsidRDefault="00913590" w:rsidP="00822F09">
      <w:pPr>
        <w:spacing w:after="0" w:line="240" w:lineRule="auto"/>
        <w:rPr>
          <w:rFonts w:asciiTheme="minorHAnsi" w:hAnsiTheme="minorHAnsi" w:cstheme="minorHAnsi"/>
          <w:color w:val="000000"/>
          <w:sz w:val="22"/>
          <w:szCs w:val="22"/>
          <w:lang w:eastAsia="en-GB"/>
        </w:rPr>
      </w:pPr>
      <w:hyperlink r:id="rId424" w:history="1">
        <w:r w:rsidR="000553AF"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 xml:space="preserve">Thursday 5 October – Macdonald </w:t>
        </w:r>
        <w:proofErr w:type="spellStart"/>
        <w:r w:rsidR="000553AF"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>Houstoun</w:t>
        </w:r>
        <w:proofErr w:type="spellEnd"/>
        <w:r w:rsidR="000553AF" w:rsidRPr="00822F09">
          <w:rPr>
            <w:rFonts w:asciiTheme="minorHAnsi" w:hAnsiTheme="minorHAnsi" w:cstheme="minorHAnsi"/>
            <w:color w:val="000000"/>
            <w:sz w:val="22"/>
            <w:szCs w:val="22"/>
            <w:lang w:eastAsia="en-GB"/>
          </w:rPr>
          <w:t xml:space="preserve"> House Hotel, West Lothian</w:t>
        </w:r>
      </w:hyperlink>
    </w:p>
    <w:p w:rsidR="00DF689E" w:rsidRPr="00DF689E" w:rsidRDefault="00CE4CF3" w:rsidP="00CE4CF3">
      <w:pPr>
        <w:pStyle w:val="Heading1"/>
        <w:numPr>
          <w:ilvl w:val="0"/>
          <w:numId w:val="0"/>
        </w:numPr>
      </w:pPr>
      <w:r>
        <w:br/>
      </w:r>
      <w:bookmarkStart w:id="11" w:name="_Toc494314781"/>
      <w:r>
        <w:t>3</w:t>
      </w:r>
      <w:r w:rsidR="00306D5B">
        <w:t xml:space="preserve"> </w:t>
      </w:r>
      <w:r w:rsidR="00DF689E" w:rsidRPr="00DF689E">
        <w:t>Other useful links</w:t>
      </w:r>
      <w:bookmarkEnd w:id="11"/>
    </w:p>
    <w:p w:rsidR="00D8583A" w:rsidRPr="000B2665" w:rsidRDefault="00DF689E" w:rsidP="00BF11F2">
      <w:pPr>
        <w:spacing w:line="240" w:lineRule="auto"/>
        <w:rPr>
          <w:rFonts w:cs="Arial"/>
          <w:color w:val="000000" w:themeColor="text1"/>
          <w:szCs w:val="20"/>
        </w:rPr>
      </w:pPr>
      <w:r w:rsidRPr="000B2665">
        <w:rPr>
          <w:rFonts w:cs="Arial"/>
          <w:szCs w:val="20"/>
        </w:rPr>
        <w:t xml:space="preserve">Housing Learning and Improvement Network </w:t>
      </w:r>
      <w:hyperlink r:id="rId425" w:history="1">
        <w:r w:rsidRPr="000B2665">
          <w:rPr>
            <w:rStyle w:val="Hyperlink"/>
            <w:rFonts w:cs="Arial"/>
            <w:b w:val="0"/>
            <w:szCs w:val="20"/>
          </w:rPr>
          <w:t>www.housinglin.org.uk</w:t>
        </w:r>
      </w:hyperlink>
      <w:r w:rsidRPr="000B2665">
        <w:rPr>
          <w:rFonts w:cs="Arial"/>
          <w:szCs w:val="20"/>
        </w:rPr>
        <w:t xml:space="preserve"> Twitter: @</w:t>
      </w:r>
      <w:proofErr w:type="spellStart"/>
      <w:r w:rsidRPr="000B2665">
        <w:rPr>
          <w:rFonts w:cs="Arial"/>
          <w:szCs w:val="20"/>
        </w:rPr>
        <w:t>HousingLIN</w:t>
      </w:r>
      <w:proofErr w:type="spellEnd"/>
      <w:r w:rsidR="004C3B2D" w:rsidRPr="000B2665">
        <w:rPr>
          <w:rFonts w:cs="Arial"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Telecare Learning and Improvement Network </w:t>
      </w:r>
      <w:hyperlink r:id="rId426" w:history="1">
        <w:r w:rsidRPr="000B2665">
          <w:rPr>
            <w:rStyle w:val="Hyperlink"/>
            <w:rFonts w:cs="Arial"/>
            <w:b w:val="0"/>
            <w:szCs w:val="20"/>
          </w:rPr>
          <w:t>www.telecarelin.org.uk</w:t>
        </w:r>
      </w:hyperlink>
      <w:r w:rsidRPr="000B2665">
        <w:rPr>
          <w:rFonts w:cs="Arial"/>
          <w:szCs w:val="20"/>
        </w:rPr>
        <w:t xml:space="preserve"> </w:t>
      </w:r>
      <w:r w:rsidRPr="000B2665">
        <w:rPr>
          <w:rFonts w:cs="Arial"/>
          <w:i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Telehealth and Telecare Aware – daily news and comments </w:t>
      </w:r>
      <w:hyperlink r:id="rId427" w:history="1">
        <w:r w:rsidRPr="000B2665">
          <w:rPr>
            <w:rStyle w:val="Hyperlink"/>
            <w:rFonts w:cs="Arial"/>
            <w:b w:val="0"/>
            <w:szCs w:val="20"/>
          </w:rPr>
          <w:t>www.telecareaware.com</w:t>
        </w:r>
      </w:hyperlink>
      <w:r w:rsidRPr="000B2665">
        <w:rPr>
          <w:rFonts w:cs="Arial"/>
          <w:szCs w:val="20"/>
        </w:rPr>
        <w:t xml:space="preserve"> </w:t>
      </w:r>
      <w:r w:rsidR="004C3B2D" w:rsidRPr="000B2665">
        <w:rPr>
          <w:rFonts w:cs="Arial"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DigitalHealth.net </w:t>
      </w:r>
      <w:hyperlink r:id="rId428" w:history="1">
        <w:r w:rsidRPr="000B2665">
          <w:rPr>
            <w:rStyle w:val="Hyperlink"/>
            <w:rFonts w:cs="Arial"/>
            <w:b w:val="0"/>
            <w:szCs w:val="20"/>
          </w:rPr>
          <w:t>http://www.digitalhealth.net/</w:t>
        </w:r>
      </w:hyperlink>
      <w:r w:rsidRPr="000B2665">
        <w:rPr>
          <w:rFonts w:cs="Arial"/>
          <w:szCs w:val="20"/>
        </w:rPr>
        <w:t xml:space="preserve">  </w:t>
      </w:r>
      <w:r w:rsidR="009975F2" w:rsidRPr="000B2665">
        <w:rPr>
          <w:rFonts w:cs="Arial"/>
          <w:szCs w:val="20"/>
        </w:rPr>
        <w:br/>
      </w:r>
      <w:r w:rsidR="009975F2" w:rsidRPr="000B2665">
        <w:rPr>
          <w:rFonts w:cs="Arial"/>
          <w:szCs w:val="20"/>
        </w:rPr>
        <w:br/>
      </w:r>
      <w:r w:rsidR="00D8583A" w:rsidRPr="000B2665">
        <w:rPr>
          <w:rFonts w:cs="Arial"/>
          <w:color w:val="000000" w:themeColor="text1"/>
          <w:szCs w:val="20"/>
        </w:rPr>
        <w:t xml:space="preserve">TSA </w:t>
      </w:r>
      <w:r w:rsidR="009975F2" w:rsidRPr="000B2665">
        <w:rPr>
          <w:rFonts w:cs="Arial"/>
          <w:color w:val="000000" w:themeColor="text1"/>
          <w:szCs w:val="20"/>
        </w:rPr>
        <w:t xml:space="preserve">– The Voice of Technology Enabled Care </w:t>
      </w:r>
      <w:hyperlink r:id="rId429" w:history="1">
        <w:r w:rsidR="009975F2" w:rsidRPr="000B2665">
          <w:rPr>
            <w:rStyle w:val="Hyperlink"/>
            <w:rFonts w:cs="Arial"/>
            <w:b w:val="0"/>
            <w:szCs w:val="20"/>
          </w:rPr>
          <w:t>https://www.tsa-voice.org.uk/</w:t>
        </w:r>
      </w:hyperlink>
      <w:r w:rsidR="009975F2" w:rsidRPr="000B2665">
        <w:rPr>
          <w:rFonts w:cs="Arial"/>
          <w:color w:val="000000" w:themeColor="text1"/>
          <w:szCs w:val="20"/>
        </w:rPr>
        <w:t xml:space="preserve"> </w:t>
      </w: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CE4CF3" w:rsidRDefault="00CE4CF3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0C76F2" w:rsidRDefault="000C76F2" w:rsidP="00BF11F2">
      <w:pPr>
        <w:spacing w:line="240" w:lineRule="auto"/>
        <w:rPr>
          <w:rFonts w:cs="Arial"/>
          <w:b/>
          <w:i/>
        </w:rPr>
      </w:pPr>
    </w:p>
    <w:p w:rsidR="00DD7E24" w:rsidRDefault="00DD7E24" w:rsidP="00BF11F2">
      <w:pPr>
        <w:spacing w:line="240" w:lineRule="auto"/>
        <w:rPr>
          <w:rFonts w:cs="Arial"/>
          <w:b/>
          <w:i/>
        </w:rPr>
      </w:pPr>
    </w:p>
    <w:p w:rsidR="00DF689E" w:rsidRPr="0098613F" w:rsidRDefault="00DF689E" w:rsidP="00BF11F2">
      <w:pPr>
        <w:spacing w:line="240" w:lineRule="auto"/>
        <w:rPr>
          <w:rFonts w:cs="Arial"/>
          <w:b/>
          <w:i/>
        </w:rPr>
      </w:pPr>
      <w:r w:rsidRPr="0098613F">
        <w:rPr>
          <w:rFonts w:cs="Arial"/>
          <w:b/>
          <w:i/>
        </w:rPr>
        <w:t>Newsletter prepared by Mike Clark (@</w:t>
      </w:r>
      <w:proofErr w:type="spellStart"/>
      <w:r w:rsidRPr="0098613F">
        <w:rPr>
          <w:rFonts w:cs="Arial"/>
          <w:b/>
          <w:i/>
        </w:rPr>
        <w:t>clarkmike</w:t>
      </w:r>
      <w:proofErr w:type="spellEnd"/>
      <w:r w:rsidRPr="0098613F">
        <w:rPr>
          <w:rFonts w:cs="Arial"/>
          <w:b/>
          <w:i/>
        </w:rPr>
        <w:t xml:space="preserve">) and brought to you by the Telecare LIN </w:t>
      </w:r>
    </w:p>
    <w:p w:rsidR="005E44E4" w:rsidRDefault="00DF689E" w:rsidP="00BF11F2">
      <w:pPr>
        <w:spacing w:line="240" w:lineRule="auto"/>
        <w:rPr>
          <w:b/>
        </w:rPr>
      </w:pPr>
      <w:r w:rsidRPr="0098613F">
        <w:rPr>
          <w:b/>
        </w:rPr>
        <w:t xml:space="preserve">Disclaimer: “We provide this newsletter for information purposes only and </w:t>
      </w:r>
      <w:proofErr w:type="spellStart"/>
      <w:r>
        <w:rPr>
          <w:b/>
        </w:rPr>
        <w:t>TelecareLIN</w:t>
      </w:r>
      <w:proofErr w:type="spellEnd"/>
      <w:r w:rsidRPr="0098613F">
        <w:rPr>
          <w:b/>
        </w:rPr>
        <w:t xml:space="preserve"> nor the authors accept any liability whatsoever for inaccuracies, errors or omissions therein or for any consequences arising therefrom.”</w:t>
      </w:r>
    </w:p>
    <w:sectPr w:rsidR="005E44E4" w:rsidSect="000144D7">
      <w:headerReference w:type="default" r:id="rId430"/>
      <w:footerReference w:type="default" r:id="rId431"/>
      <w:headerReference w:type="first" r:id="rId432"/>
      <w:footerReference w:type="first" r:id="rId433"/>
      <w:pgSz w:w="11906" w:h="16838" w:code="9"/>
      <w:pgMar w:top="1985" w:right="1701" w:bottom="1560" w:left="1701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31A2" w:rsidRDefault="00EA31A2" w:rsidP="00915CF3">
      <w:r>
        <w:separator/>
      </w:r>
    </w:p>
  </w:endnote>
  <w:endnote w:type="continuationSeparator" w:id="0">
    <w:p w:rsidR="00EA31A2" w:rsidRDefault="00EA31A2" w:rsidP="0091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02B52CC-C196-47E4-8E67-2B631B4A83FD}"/>
    <w:embedBold r:id="rId2" w:fontKey="{6FFF28DF-9D50-486A-978A-5E7F134CB81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B7B28DF-F87E-4B4C-902C-724EEC7283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5DFB90-1B3C-4020-BA56-DDBE485021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FF05AA-B766-41EE-AF96-038E93F88FB9}"/>
    <w:embedBold r:id="rId6" w:fontKey="{69E62641-36CB-4BD0-9129-53F51480F343}"/>
  </w:font>
  <w:font w:name="VolkswagenTS-Regular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590" w:rsidRPr="00144AD0" w:rsidRDefault="00913590" w:rsidP="00026C3F">
    <w:pPr>
      <w:pStyle w:val="Footer"/>
      <w:jc w:val="left"/>
      <w:rPr>
        <w:rStyle w:val="Hyperlink"/>
      </w:rPr>
    </w:pPr>
    <w:r w:rsidRPr="004D1A1C">
      <w:rPr>
        <w:rStyle w:val="Hyperlink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4D9A51" wp14:editId="1925D0FF">
              <wp:simplePos x="0" y="0"/>
              <wp:positionH relativeFrom="column">
                <wp:posOffset>-1080135</wp:posOffset>
              </wp:positionH>
              <wp:positionV relativeFrom="paragraph">
                <wp:posOffset>-158115</wp:posOffset>
              </wp:positionV>
              <wp:extent cx="75723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49176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AF9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12.45pt" to="511.2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" strokecolor="#49176e" strokeweight=".5pt"/>
          </w:pict>
        </mc:Fallback>
      </mc:AlternateContent>
    </w:r>
    <w:r>
      <w:t xml:space="preserve"> </w:t>
    </w:r>
    <w:hyperlink r:id="rId1" w:history="1">
      <w:r w:rsidRPr="00144AD0">
        <w:rPr>
          <w:rStyle w:val="Hyperlink"/>
        </w:rPr>
        <w:t>www.telecarelin.org.uk</w:t>
      </w:r>
    </w:hyperlink>
    <w:r>
      <w:rPr>
        <w:color w:val="auto"/>
      </w:rPr>
      <w:t xml:space="preserve">                             </w:t>
    </w:r>
    <w:r w:rsidRPr="00144AD0">
      <w:t xml:space="preserve">   </w:t>
    </w:r>
    <w:hyperlink r:id="rId2" w:history="1"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#</w:t>
      </w:r>
      <w:proofErr w:type="spellStart"/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TLINnews</w:t>
      </w:r>
      <w:proofErr w:type="spellEnd"/>
    </w:hyperlink>
    <w:r>
      <w:rPr>
        <w:color w:val="auto"/>
      </w:rPr>
      <w:t xml:space="preserve">                         </w:t>
    </w:r>
    <w:r>
      <w:t xml:space="preserve">   </w:t>
    </w:r>
    <w:r w:rsidRPr="00144AD0">
      <w:t xml:space="preserve">  </w:t>
    </w:r>
    <w:hyperlink r:id="rId3" w:history="1">
      <w:r w:rsidRPr="008B3650">
        <w:rPr>
          <w:rStyle w:val="Hyperlink"/>
        </w:rPr>
        <w:t>@</w:t>
      </w:r>
      <w:proofErr w:type="spellStart"/>
      <w:r w:rsidRPr="008B3650">
        <w:rPr>
          <w:rStyle w:val="Hyperlink"/>
        </w:rPr>
        <w:t>clarkmike</w:t>
      </w:r>
      <w:proofErr w:type="spellEnd"/>
    </w:hyperlink>
    <w:r>
      <w:rPr>
        <w:rStyle w:val="Hyperlink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590" w:rsidRPr="009A6CDC" w:rsidRDefault="00913590" w:rsidP="009A6CDC">
    <w:pPr>
      <w:pStyle w:val="Footer"/>
      <w:rPr>
        <w:rStyle w:val="Hyperlink"/>
      </w:rPr>
    </w:pPr>
    <w:r w:rsidRPr="009A6CDC">
      <w:rPr>
        <w:rStyle w:val="Hyperlink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C724F1E" wp14:editId="5852151A">
              <wp:simplePos x="0" y="0"/>
              <wp:positionH relativeFrom="column">
                <wp:posOffset>-1080135</wp:posOffset>
              </wp:positionH>
              <wp:positionV relativeFrom="paragraph">
                <wp:posOffset>-230505</wp:posOffset>
              </wp:positionV>
              <wp:extent cx="7639050" cy="60007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60007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2ADF" id="Rectangle 23" o:spid="_x0000_s1026" style="position:absolute;margin-left:-85.05pt;margin-top:-18.15pt;width:601.5pt;height: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" fillcolor="#49176e" stroked="f" strokeweight="2pt">
              <w10:wrap type="square"/>
            </v:rect>
          </w:pict>
        </mc:Fallback>
      </mc:AlternateContent>
    </w:r>
    <w:hyperlink r:id="rId1" w:history="1">
      <w:r w:rsidRPr="009A6CDC">
        <w:rPr>
          <w:rStyle w:val="Hyperlink"/>
          <w:color w:val="FFFFFF" w:themeColor="background1"/>
        </w:rPr>
        <w:t>www.telecarelin.org.uk</w:t>
      </w:r>
    </w:hyperlink>
    <w:r>
      <w:t xml:space="preserve">        </w:t>
    </w:r>
    <w:r w:rsidRPr="009A6CDC">
      <w:t xml:space="preserve">    </w:t>
    </w:r>
    <w:r>
      <w:t xml:space="preserve">    </w:t>
    </w:r>
    <w:r w:rsidRPr="009A6CDC">
      <w:t xml:space="preserve">    </w:t>
    </w:r>
    <w:r>
      <w:t xml:space="preserve">       </w:t>
    </w:r>
    <w:r w:rsidRPr="009A6CDC">
      <w:t xml:space="preserve">        </w:t>
    </w:r>
    <w:hyperlink r:id="rId2" w:history="1">
      <w:r w:rsidRPr="009A6CDC">
        <w:rPr>
          <w:rStyle w:val="Hyperlink"/>
          <w:color w:val="FFFFFF" w:themeColor="background1"/>
        </w:rPr>
        <w:t>#</w:t>
      </w:r>
      <w:proofErr w:type="spellStart"/>
      <w:r w:rsidRPr="009A6CDC">
        <w:rPr>
          <w:rStyle w:val="Hyperlink"/>
          <w:color w:val="FFFFFF" w:themeColor="background1"/>
        </w:rPr>
        <w:t>TLINenews</w:t>
      </w:r>
      <w:proofErr w:type="spellEnd"/>
    </w:hyperlink>
    <w:r>
      <w:t xml:space="preserve">    </w:t>
    </w:r>
    <w:r w:rsidRPr="009A6CDC">
      <w:t xml:space="preserve">  </w:t>
    </w:r>
    <w:r>
      <w:t xml:space="preserve">    </w:t>
    </w:r>
    <w:r w:rsidRPr="009A6CDC">
      <w:t xml:space="preserve">  </w:t>
    </w:r>
    <w:r>
      <w:t xml:space="preserve">    </w:t>
    </w:r>
    <w:r w:rsidRPr="009A6CDC">
      <w:t xml:space="preserve">    </w:t>
    </w:r>
    <w:r>
      <w:t xml:space="preserve">   </w:t>
    </w:r>
    <w:r w:rsidRPr="009A6CDC">
      <w:t xml:space="preserve">    </w:t>
    </w:r>
    <w:r>
      <w:t xml:space="preserve">    </w:t>
    </w:r>
    <w:r w:rsidRPr="009A6CDC">
      <w:t xml:space="preserve">    </w:t>
    </w:r>
    <w:hyperlink r:id="rId3" w:history="1">
      <w:r w:rsidRPr="009A6CDC">
        <w:rPr>
          <w:rStyle w:val="Hyperlink"/>
          <w:color w:val="FFFFFF" w:themeColor="background1"/>
        </w:rPr>
        <w:t>@</w:t>
      </w:r>
      <w:proofErr w:type="spellStart"/>
      <w:r w:rsidRPr="009A6CDC">
        <w:rPr>
          <w:rStyle w:val="Hyperlink"/>
          <w:color w:val="FFFFFF" w:themeColor="background1"/>
        </w:rPr>
        <w:t>clarkemike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31A2" w:rsidRDefault="00EA31A2" w:rsidP="00915CF3">
      <w:r>
        <w:separator/>
      </w:r>
    </w:p>
  </w:footnote>
  <w:footnote w:type="continuationSeparator" w:id="0">
    <w:p w:rsidR="00EA31A2" w:rsidRDefault="00EA31A2" w:rsidP="0091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590" w:rsidRPr="00915CF3" w:rsidRDefault="00913590" w:rsidP="0002169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A9ED1" wp14:editId="3E2B875A">
          <wp:simplePos x="0" y="0"/>
          <wp:positionH relativeFrom="column">
            <wp:posOffset>-461010</wp:posOffset>
          </wp:positionH>
          <wp:positionV relativeFrom="page">
            <wp:posOffset>172720</wp:posOffset>
          </wp:positionV>
          <wp:extent cx="1609090" cy="395605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590" w:rsidRDefault="00913590" w:rsidP="00271758">
    <w:pPr>
      <w:pStyle w:val="Header"/>
      <w:spacing w:after="1080"/>
      <w:jc w:val="center"/>
    </w:pPr>
    <w:r>
      <w:rPr>
        <w:noProof/>
        <w:lang w:eastAsia="en-GB"/>
      </w:rPr>
      <w:drawing>
        <wp:anchor distT="720090" distB="0" distL="720090" distR="1800225" simplePos="0" relativeHeight="251668480" behindDoc="0" locked="0" layoutInCell="1" allowOverlap="1" wp14:anchorId="306F8509" wp14:editId="414F7559">
          <wp:simplePos x="0" y="0"/>
          <wp:positionH relativeFrom="column">
            <wp:posOffset>-765810</wp:posOffset>
          </wp:positionH>
          <wp:positionV relativeFrom="page">
            <wp:posOffset>304165</wp:posOffset>
          </wp:positionV>
          <wp:extent cx="3602990" cy="809625"/>
          <wp:effectExtent l="0" t="0" r="0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large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99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9E1FB" wp14:editId="3BBF2EB4">
              <wp:simplePos x="0" y="0"/>
              <wp:positionH relativeFrom="column">
                <wp:posOffset>-1080135</wp:posOffset>
              </wp:positionH>
              <wp:positionV relativeFrom="paragraph">
                <wp:posOffset>-307340</wp:posOffset>
              </wp:positionV>
              <wp:extent cx="7734300" cy="1685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68592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1CE0A" id="Rectangle 8" o:spid="_x0000_s1026" style="position:absolute;margin-left:-85.05pt;margin-top:-24.2pt;width:609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" fillcolor="#49176e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0585"/>
    <w:multiLevelType w:val="multilevel"/>
    <w:tmpl w:val="FACC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D0D31"/>
    <w:multiLevelType w:val="hybridMultilevel"/>
    <w:tmpl w:val="66A2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5A9"/>
    <w:multiLevelType w:val="multilevel"/>
    <w:tmpl w:val="6092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030C2"/>
    <w:multiLevelType w:val="multilevel"/>
    <w:tmpl w:val="939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A91"/>
    <w:multiLevelType w:val="hybridMultilevel"/>
    <w:tmpl w:val="48A2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2702"/>
    <w:multiLevelType w:val="multilevel"/>
    <w:tmpl w:val="856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ED6723"/>
    <w:multiLevelType w:val="hybridMultilevel"/>
    <w:tmpl w:val="057A7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07FC7"/>
    <w:multiLevelType w:val="multilevel"/>
    <w:tmpl w:val="967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1E6B3F"/>
    <w:multiLevelType w:val="hybridMultilevel"/>
    <w:tmpl w:val="20ACD4C4"/>
    <w:lvl w:ilvl="0" w:tplc="9DA66D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EE21F0"/>
    <w:multiLevelType w:val="multilevel"/>
    <w:tmpl w:val="4EC4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7A62CC"/>
    <w:multiLevelType w:val="multilevel"/>
    <w:tmpl w:val="CDDE762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0F1526"/>
    <w:multiLevelType w:val="hybridMultilevel"/>
    <w:tmpl w:val="F85E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B2DC0"/>
    <w:multiLevelType w:val="multilevel"/>
    <w:tmpl w:val="CF0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5F4FFB"/>
    <w:multiLevelType w:val="multilevel"/>
    <w:tmpl w:val="442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E7125"/>
    <w:multiLevelType w:val="multilevel"/>
    <w:tmpl w:val="C8C24AC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D441DB"/>
    <w:multiLevelType w:val="multilevel"/>
    <w:tmpl w:val="E3D29FF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6" w15:restartNumberingAfterBreak="0">
    <w:nsid w:val="54191994"/>
    <w:multiLevelType w:val="hybridMultilevel"/>
    <w:tmpl w:val="CD8E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57C8A"/>
    <w:multiLevelType w:val="multilevel"/>
    <w:tmpl w:val="10EA261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F367B8"/>
    <w:multiLevelType w:val="hybridMultilevel"/>
    <w:tmpl w:val="B474383C"/>
    <w:lvl w:ilvl="0" w:tplc="DE40E3E8">
      <w:start w:val="1"/>
      <w:numFmt w:val="decimal"/>
      <w:pStyle w:val="Heading1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C55E78"/>
    <w:multiLevelType w:val="hybridMultilevel"/>
    <w:tmpl w:val="D10C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350EC"/>
    <w:multiLevelType w:val="hybridMultilevel"/>
    <w:tmpl w:val="8982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14754"/>
    <w:multiLevelType w:val="multilevel"/>
    <w:tmpl w:val="4E3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7D2284"/>
    <w:multiLevelType w:val="multilevel"/>
    <w:tmpl w:val="A55E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740CEE"/>
    <w:multiLevelType w:val="multilevel"/>
    <w:tmpl w:val="83C8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641C2B"/>
    <w:multiLevelType w:val="hybridMultilevel"/>
    <w:tmpl w:val="2F9CD76C"/>
    <w:lvl w:ilvl="0" w:tplc="D792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0232A"/>
    <w:multiLevelType w:val="multilevel"/>
    <w:tmpl w:val="7E84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7"/>
  </w:num>
  <w:num w:numId="3">
    <w:abstractNumId w:val="21"/>
  </w:num>
  <w:num w:numId="4">
    <w:abstractNumId w:val="3"/>
  </w:num>
  <w:num w:numId="5">
    <w:abstractNumId w:val="13"/>
  </w:num>
  <w:num w:numId="6">
    <w:abstractNumId w:val="11"/>
  </w:num>
  <w:num w:numId="7">
    <w:abstractNumId w:val="20"/>
  </w:num>
  <w:num w:numId="8">
    <w:abstractNumId w:val="9"/>
  </w:num>
  <w:num w:numId="9">
    <w:abstractNumId w:val="0"/>
  </w:num>
  <w:num w:numId="10">
    <w:abstractNumId w:val="8"/>
  </w:num>
  <w:num w:numId="11">
    <w:abstractNumId w:val="17"/>
  </w:num>
  <w:num w:numId="12">
    <w:abstractNumId w:val="17"/>
  </w:num>
  <w:num w:numId="13">
    <w:abstractNumId w:val="22"/>
  </w:num>
  <w:num w:numId="14">
    <w:abstractNumId w:val="17"/>
  </w:num>
  <w:num w:numId="15">
    <w:abstractNumId w:val="17"/>
  </w:num>
  <w:num w:numId="16">
    <w:abstractNumId w:val="17"/>
  </w:num>
  <w:num w:numId="17">
    <w:abstractNumId w:val="17"/>
  </w:num>
  <w:num w:numId="18">
    <w:abstractNumId w:val="17"/>
  </w:num>
  <w:num w:numId="19">
    <w:abstractNumId w:val="4"/>
  </w:num>
  <w:num w:numId="20">
    <w:abstractNumId w:val="19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5"/>
  </w:num>
  <w:num w:numId="27">
    <w:abstractNumId w:val="7"/>
  </w:num>
  <w:num w:numId="28">
    <w:abstractNumId w:val="2"/>
  </w:num>
  <w:num w:numId="29">
    <w:abstractNumId w:val="1"/>
  </w:num>
  <w:num w:numId="30">
    <w:abstractNumId w:val="14"/>
  </w:num>
  <w:num w:numId="31">
    <w:abstractNumId w:val="15"/>
  </w:num>
  <w:num w:numId="32">
    <w:abstractNumId w:val="10"/>
  </w:num>
  <w:num w:numId="33">
    <w:abstractNumId w:val="6"/>
  </w:num>
  <w:num w:numId="34">
    <w:abstractNumId w:val="25"/>
  </w:num>
  <w:num w:numId="35">
    <w:abstractNumId w:val="23"/>
  </w:num>
  <w:num w:numId="36">
    <w:abstractNumId w:val="16"/>
  </w:num>
  <w:num w:numId="37">
    <w:abstractNumId w:val="12"/>
  </w:num>
  <w:num w:numId="38">
    <w:abstractNumId w:val="18"/>
  </w:num>
  <w:num w:numId="39">
    <w:abstractNumId w:val="18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78"/>
    <w:rsid w:val="0000077C"/>
    <w:rsid w:val="000015C9"/>
    <w:rsid w:val="0000218D"/>
    <w:rsid w:val="000032D4"/>
    <w:rsid w:val="000045BB"/>
    <w:rsid w:val="00007A8A"/>
    <w:rsid w:val="0001013B"/>
    <w:rsid w:val="000102CB"/>
    <w:rsid w:val="000111F0"/>
    <w:rsid w:val="000118C5"/>
    <w:rsid w:val="00013D8D"/>
    <w:rsid w:val="000140B4"/>
    <w:rsid w:val="000144D7"/>
    <w:rsid w:val="00016AFC"/>
    <w:rsid w:val="00016FCC"/>
    <w:rsid w:val="00017300"/>
    <w:rsid w:val="00020BE5"/>
    <w:rsid w:val="00021696"/>
    <w:rsid w:val="00025CD2"/>
    <w:rsid w:val="00026C2F"/>
    <w:rsid w:val="00026C3F"/>
    <w:rsid w:val="0003185C"/>
    <w:rsid w:val="00032478"/>
    <w:rsid w:val="00040B4B"/>
    <w:rsid w:val="0004382B"/>
    <w:rsid w:val="000465D8"/>
    <w:rsid w:val="00052205"/>
    <w:rsid w:val="00052605"/>
    <w:rsid w:val="000530DD"/>
    <w:rsid w:val="00053261"/>
    <w:rsid w:val="00053EED"/>
    <w:rsid w:val="000553AF"/>
    <w:rsid w:val="00056043"/>
    <w:rsid w:val="00056E8E"/>
    <w:rsid w:val="00063322"/>
    <w:rsid w:val="000634F2"/>
    <w:rsid w:val="00065E52"/>
    <w:rsid w:val="0006788E"/>
    <w:rsid w:val="00067F54"/>
    <w:rsid w:val="000717F4"/>
    <w:rsid w:val="00073AB1"/>
    <w:rsid w:val="00077F6A"/>
    <w:rsid w:val="00080450"/>
    <w:rsid w:val="000834E9"/>
    <w:rsid w:val="000844E7"/>
    <w:rsid w:val="00090858"/>
    <w:rsid w:val="000909D6"/>
    <w:rsid w:val="00091881"/>
    <w:rsid w:val="00091F4F"/>
    <w:rsid w:val="00093A15"/>
    <w:rsid w:val="00094727"/>
    <w:rsid w:val="000A25AB"/>
    <w:rsid w:val="000A388E"/>
    <w:rsid w:val="000A396E"/>
    <w:rsid w:val="000A3BE3"/>
    <w:rsid w:val="000A79F4"/>
    <w:rsid w:val="000B1831"/>
    <w:rsid w:val="000B221A"/>
    <w:rsid w:val="000B2665"/>
    <w:rsid w:val="000B285D"/>
    <w:rsid w:val="000B7C2D"/>
    <w:rsid w:val="000C4D86"/>
    <w:rsid w:val="000C60FA"/>
    <w:rsid w:val="000C6B40"/>
    <w:rsid w:val="000C76F2"/>
    <w:rsid w:val="000D135A"/>
    <w:rsid w:val="000D566F"/>
    <w:rsid w:val="000E087A"/>
    <w:rsid w:val="000E2BBD"/>
    <w:rsid w:val="000E4F6C"/>
    <w:rsid w:val="000E70FB"/>
    <w:rsid w:val="000F40AC"/>
    <w:rsid w:val="000F4E27"/>
    <w:rsid w:val="000F7570"/>
    <w:rsid w:val="0010037C"/>
    <w:rsid w:val="00105080"/>
    <w:rsid w:val="001066FF"/>
    <w:rsid w:val="00107960"/>
    <w:rsid w:val="001131D2"/>
    <w:rsid w:val="001131EE"/>
    <w:rsid w:val="00113F08"/>
    <w:rsid w:val="00114F6C"/>
    <w:rsid w:val="001152D4"/>
    <w:rsid w:val="00123A54"/>
    <w:rsid w:val="00124738"/>
    <w:rsid w:val="001254CE"/>
    <w:rsid w:val="0012675F"/>
    <w:rsid w:val="00127DCF"/>
    <w:rsid w:val="00134C8C"/>
    <w:rsid w:val="001352D7"/>
    <w:rsid w:val="00135AC0"/>
    <w:rsid w:val="001368A6"/>
    <w:rsid w:val="00140B53"/>
    <w:rsid w:val="0014250D"/>
    <w:rsid w:val="0014368A"/>
    <w:rsid w:val="001438B8"/>
    <w:rsid w:val="00144AD0"/>
    <w:rsid w:val="0014504B"/>
    <w:rsid w:val="001463A8"/>
    <w:rsid w:val="0015088F"/>
    <w:rsid w:val="001518F6"/>
    <w:rsid w:val="0015268D"/>
    <w:rsid w:val="00153E33"/>
    <w:rsid w:val="001572FB"/>
    <w:rsid w:val="0016174D"/>
    <w:rsid w:val="001634C8"/>
    <w:rsid w:val="0016621E"/>
    <w:rsid w:val="001677A4"/>
    <w:rsid w:val="00167D84"/>
    <w:rsid w:val="00170F94"/>
    <w:rsid w:val="00173597"/>
    <w:rsid w:val="00173D43"/>
    <w:rsid w:val="001745FC"/>
    <w:rsid w:val="0017473E"/>
    <w:rsid w:val="001769BD"/>
    <w:rsid w:val="0017746D"/>
    <w:rsid w:val="00177FE7"/>
    <w:rsid w:val="00180521"/>
    <w:rsid w:val="00181C63"/>
    <w:rsid w:val="00182A63"/>
    <w:rsid w:val="0018547E"/>
    <w:rsid w:val="00193A36"/>
    <w:rsid w:val="0019780F"/>
    <w:rsid w:val="001978DD"/>
    <w:rsid w:val="00197FA2"/>
    <w:rsid w:val="001A12BD"/>
    <w:rsid w:val="001A164A"/>
    <w:rsid w:val="001A2DF2"/>
    <w:rsid w:val="001A4A42"/>
    <w:rsid w:val="001A74BB"/>
    <w:rsid w:val="001A7C75"/>
    <w:rsid w:val="001B176C"/>
    <w:rsid w:val="001B270D"/>
    <w:rsid w:val="001B7735"/>
    <w:rsid w:val="001C3471"/>
    <w:rsid w:val="001C4C25"/>
    <w:rsid w:val="001C7CF8"/>
    <w:rsid w:val="001D0623"/>
    <w:rsid w:val="001D3EA0"/>
    <w:rsid w:val="001D52EE"/>
    <w:rsid w:val="001D6778"/>
    <w:rsid w:val="001E064E"/>
    <w:rsid w:val="001E0CAE"/>
    <w:rsid w:val="001E433D"/>
    <w:rsid w:val="001E753D"/>
    <w:rsid w:val="001F31C8"/>
    <w:rsid w:val="001F6898"/>
    <w:rsid w:val="002027B7"/>
    <w:rsid w:val="0020469F"/>
    <w:rsid w:val="00205833"/>
    <w:rsid w:val="002061EB"/>
    <w:rsid w:val="0021013E"/>
    <w:rsid w:val="0021024A"/>
    <w:rsid w:val="002116F9"/>
    <w:rsid w:val="0021406B"/>
    <w:rsid w:val="00216657"/>
    <w:rsid w:val="00220092"/>
    <w:rsid w:val="00220729"/>
    <w:rsid w:val="0022211C"/>
    <w:rsid w:val="00223C61"/>
    <w:rsid w:val="00224153"/>
    <w:rsid w:val="00224919"/>
    <w:rsid w:val="00224F27"/>
    <w:rsid w:val="00226F6A"/>
    <w:rsid w:val="002425C3"/>
    <w:rsid w:val="0024321F"/>
    <w:rsid w:val="00243D90"/>
    <w:rsid w:val="00250496"/>
    <w:rsid w:val="00250AFF"/>
    <w:rsid w:val="00252EF0"/>
    <w:rsid w:val="002537B6"/>
    <w:rsid w:val="00253A1F"/>
    <w:rsid w:val="0026003E"/>
    <w:rsid w:val="00264A8C"/>
    <w:rsid w:val="002659F2"/>
    <w:rsid w:val="00267F08"/>
    <w:rsid w:val="00271758"/>
    <w:rsid w:val="0027186D"/>
    <w:rsid w:val="0027343A"/>
    <w:rsid w:val="00273714"/>
    <w:rsid w:val="00274493"/>
    <w:rsid w:val="002750BC"/>
    <w:rsid w:val="00275B84"/>
    <w:rsid w:val="002766BC"/>
    <w:rsid w:val="00277F74"/>
    <w:rsid w:val="002836AF"/>
    <w:rsid w:val="00286429"/>
    <w:rsid w:val="00286773"/>
    <w:rsid w:val="00293E89"/>
    <w:rsid w:val="002A246B"/>
    <w:rsid w:val="002A29C5"/>
    <w:rsid w:val="002A5A83"/>
    <w:rsid w:val="002B08A1"/>
    <w:rsid w:val="002B17E1"/>
    <w:rsid w:val="002B1EDB"/>
    <w:rsid w:val="002B457C"/>
    <w:rsid w:val="002C2C97"/>
    <w:rsid w:val="002C340B"/>
    <w:rsid w:val="002C5B41"/>
    <w:rsid w:val="002C5F70"/>
    <w:rsid w:val="002C6D88"/>
    <w:rsid w:val="002D0D2B"/>
    <w:rsid w:val="002D2891"/>
    <w:rsid w:val="002D55FA"/>
    <w:rsid w:val="002D5FA1"/>
    <w:rsid w:val="002D6BD1"/>
    <w:rsid w:val="002D6D23"/>
    <w:rsid w:val="002D7707"/>
    <w:rsid w:val="002E05A6"/>
    <w:rsid w:val="002E60F7"/>
    <w:rsid w:val="002F0B8A"/>
    <w:rsid w:val="002F1A84"/>
    <w:rsid w:val="002F3D16"/>
    <w:rsid w:val="002F55C6"/>
    <w:rsid w:val="003007AE"/>
    <w:rsid w:val="00300F5C"/>
    <w:rsid w:val="003054FB"/>
    <w:rsid w:val="00306D5B"/>
    <w:rsid w:val="00311594"/>
    <w:rsid w:val="00311A03"/>
    <w:rsid w:val="00316432"/>
    <w:rsid w:val="00320B16"/>
    <w:rsid w:val="0033034B"/>
    <w:rsid w:val="0033302A"/>
    <w:rsid w:val="00333B63"/>
    <w:rsid w:val="003416D4"/>
    <w:rsid w:val="0034268D"/>
    <w:rsid w:val="003455B3"/>
    <w:rsid w:val="00345CBC"/>
    <w:rsid w:val="00350A1B"/>
    <w:rsid w:val="00351940"/>
    <w:rsid w:val="00353B01"/>
    <w:rsid w:val="00357248"/>
    <w:rsid w:val="00360790"/>
    <w:rsid w:val="00360A63"/>
    <w:rsid w:val="00363957"/>
    <w:rsid w:val="00363B75"/>
    <w:rsid w:val="00363F4A"/>
    <w:rsid w:val="0036511F"/>
    <w:rsid w:val="00365407"/>
    <w:rsid w:val="00365AD1"/>
    <w:rsid w:val="00366080"/>
    <w:rsid w:val="0037379E"/>
    <w:rsid w:val="003747D7"/>
    <w:rsid w:val="00375661"/>
    <w:rsid w:val="00377626"/>
    <w:rsid w:val="003805C1"/>
    <w:rsid w:val="00380CC0"/>
    <w:rsid w:val="00382570"/>
    <w:rsid w:val="00387123"/>
    <w:rsid w:val="00393466"/>
    <w:rsid w:val="00395545"/>
    <w:rsid w:val="00396068"/>
    <w:rsid w:val="003A06BA"/>
    <w:rsid w:val="003A204C"/>
    <w:rsid w:val="003A309C"/>
    <w:rsid w:val="003A54C2"/>
    <w:rsid w:val="003A67A0"/>
    <w:rsid w:val="003B0115"/>
    <w:rsid w:val="003B026A"/>
    <w:rsid w:val="003B030F"/>
    <w:rsid w:val="003B2530"/>
    <w:rsid w:val="003B670D"/>
    <w:rsid w:val="003C00B8"/>
    <w:rsid w:val="003C1854"/>
    <w:rsid w:val="003D28BB"/>
    <w:rsid w:val="003D2B97"/>
    <w:rsid w:val="003D4668"/>
    <w:rsid w:val="003D571A"/>
    <w:rsid w:val="003D74BB"/>
    <w:rsid w:val="003E1B4B"/>
    <w:rsid w:val="003E5242"/>
    <w:rsid w:val="003E6436"/>
    <w:rsid w:val="003E653E"/>
    <w:rsid w:val="003E710E"/>
    <w:rsid w:val="003E75C2"/>
    <w:rsid w:val="003E7B69"/>
    <w:rsid w:val="003F0565"/>
    <w:rsid w:val="003F17E3"/>
    <w:rsid w:val="004025FF"/>
    <w:rsid w:val="00402717"/>
    <w:rsid w:val="004047C1"/>
    <w:rsid w:val="004077A7"/>
    <w:rsid w:val="004077E6"/>
    <w:rsid w:val="00407D2F"/>
    <w:rsid w:val="004104C9"/>
    <w:rsid w:val="00410AB8"/>
    <w:rsid w:val="00411CD1"/>
    <w:rsid w:val="004124E0"/>
    <w:rsid w:val="0041389C"/>
    <w:rsid w:val="00414D5E"/>
    <w:rsid w:val="00417390"/>
    <w:rsid w:val="00424DAF"/>
    <w:rsid w:val="0042503E"/>
    <w:rsid w:val="0043118D"/>
    <w:rsid w:val="004316E3"/>
    <w:rsid w:val="004321F7"/>
    <w:rsid w:val="00436263"/>
    <w:rsid w:val="0043718D"/>
    <w:rsid w:val="00437D6A"/>
    <w:rsid w:val="004412F8"/>
    <w:rsid w:val="00443A8F"/>
    <w:rsid w:val="00443AB1"/>
    <w:rsid w:val="00445995"/>
    <w:rsid w:val="00446440"/>
    <w:rsid w:val="00452F30"/>
    <w:rsid w:val="004537C9"/>
    <w:rsid w:val="004555CB"/>
    <w:rsid w:val="0046070D"/>
    <w:rsid w:val="0046155B"/>
    <w:rsid w:val="00470B22"/>
    <w:rsid w:val="00471B82"/>
    <w:rsid w:val="00471C95"/>
    <w:rsid w:val="00474D81"/>
    <w:rsid w:val="0048109D"/>
    <w:rsid w:val="0048121E"/>
    <w:rsid w:val="00485B33"/>
    <w:rsid w:val="0048610A"/>
    <w:rsid w:val="00486BA8"/>
    <w:rsid w:val="00487ABE"/>
    <w:rsid w:val="00492FCF"/>
    <w:rsid w:val="00493D5B"/>
    <w:rsid w:val="00494A9C"/>
    <w:rsid w:val="004A0697"/>
    <w:rsid w:val="004A3366"/>
    <w:rsid w:val="004A38CB"/>
    <w:rsid w:val="004A45CA"/>
    <w:rsid w:val="004B1FB2"/>
    <w:rsid w:val="004B3645"/>
    <w:rsid w:val="004B5188"/>
    <w:rsid w:val="004B5937"/>
    <w:rsid w:val="004C2301"/>
    <w:rsid w:val="004C3B2D"/>
    <w:rsid w:val="004C5317"/>
    <w:rsid w:val="004C5328"/>
    <w:rsid w:val="004C6C81"/>
    <w:rsid w:val="004D1A1C"/>
    <w:rsid w:val="004D2E01"/>
    <w:rsid w:val="004D3F50"/>
    <w:rsid w:val="004D4EB9"/>
    <w:rsid w:val="004D5DA4"/>
    <w:rsid w:val="004D60BE"/>
    <w:rsid w:val="004E0897"/>
    <w:rsid w:val="004E13C3"/>
    <w:rsid w:val="004E2F03"/>
    <w:rsid w:val="004E3A2A"/>
    <w:rsid w:val="004E41E2"/>
    <w:rsid w:val="004F1C9D"/>
    <w:rsid w:val="004F26BF"/>
    <w:rsid w:val="004F4A27"/>
    <w:rsid w:val="0050126D"/>
    <w:rsid w:val="00501B71"/>
    <w:rsid w:val="00505895"/>
    <w:rsid w:val="005058BF"/>
    <w:rsid w:val="00506B1E"/>
    <w:rsid w:val="0051235A"/>
    <w:rsid w:val="00515D9B"/>
    <w:rsid w:val="005175F5"/>
    <w:rsid w:val="00517848"/>
    <w:rsid w:val="00521A22"/>
    <w:rsid w:val="00525124"/>
    <w:rsid w:val="00525BE2"/>
    <w:rsid w:val="0053083C"/>
    <w:rsid w:val="00532E3B"/>
    <w:rsid w:val="00536EC9"/>
    <w:rsid w:val="005373A9"/>
    <w:rsid w:val="005374BE"/>
    <w:rsid w:val="005377C5"/>
    <w:rsid w:val="005400EB"/>
    <w:rsid w:val="00541A92"/>
    <w:rsid w:val="00560531"/>
    <w:rsid w:val="0056193F"/>
    <w:rsid w:val="00562442"/>
    <w:rsid w:val="00564D56"/>
    <w:rsid w:val="00565E34"/>
    <w:rsid w:val="00566F38"/>
    <w:rsid w:val="00571E8C"/>
    <w:rsid w:val="005731CE"/>
    <w:rsid w:val="00577AE3"/>
    <w:rsid w:val="00584A9E"/>
    <w:rsid w:val="0059013F"/>
    <w:rsid w:val="00590274"/>
    <w:rsid w:val="00590C1C"/>
    <w:rsid w:val="00590E90"/>
    <w:rsid w:val="00595646"/>
    <w:rsid w:val="0059751C"/>
    <w:rsid w:val="00597E83"/>
    <w:rsid w:val="005A12C5"/>
    <w:rsid w:val="005A2A26"/>
    <w:rsid w:val="005A2C53"/>
    <w:rsid w:val="005A4860"/>
    <w:rsid w:val="005B043C"/>
    <w:rsid w:val="005B104E"/>
    <w:rsid w:val="005B1677"/>
    <w:rsid w:val="005B57D2"/>
    <w:rsid w:val="005B5EC5"/>
    <w:rsid w:val="005B70FA"/>
    <w:rsid w:val="005C35F2"/>
    <w:rsid w:val="005C3CFC"/>
    <w:rsid w:val="005C4F69"/>
    <w:rsid w:val="005C51A2"/>
    <w:rsid w:val="005D055D"/>
    <w:rsid w:val="005D1DF1"/>
    <w:rsid w:val="005D23E5"/>
    <w:rsid w:val="005D3B91"/>
    <w:rsid w:val="005D41EF"/>
    <w:rsid w:val="005D4DEB"/>
    <w:rsid w:val="005E1DCA"/>
    <w:rsid w:val="005E44E4"/>
    <w:rsid w:val="005E4B19"/>
    <w:rsid w:val="005E4B99"/>
    <w:rsid w:val="005E5174"/>
    <w:rsid w:val="005F1A76"/>
    <w:rsid w:val="005F2388"/>
    <w:rsid w:val="005F37F7"/>
    <w:rsid w:val="005F7F55"/>
    <w:rsid w:val="00600EEE"/>
    <w:rsid w:val="00602F4E"/>
    <w:rsid w:val="00605C2E"/>
    <w:rsid w:val="00610BAB"/>
    <w:rsid w:val="00613536"/>
    <w:rsid w:val="006140CC"/>
    <w:rsid w:val="00615371"/>
    <w:rsid w:val="00615883"/>
    <w:rsid w:val="006158B1"/>
    <w:rsid w:val="00616B83"/>
    <w:rsid w:val="00621ADA"/>
    <w:rsid w:val="00622411"/>
    <w:rsid w:val="00623112"/>
    <w:rsid w:val="006236C2"/>
    <w:rsid w:val="006239F2"/>
    <w:rsid w:val="0062417A"/>
    <w:rsid w:val="006318BA"/>
    <w:rsid w:val="0063478F"/>
    <w:rsid w:val="0064079F"/>
    <w:rsid w:val="00640AEF"/>
    <w:rsid w:val="00642868"/>
    <w:rsid w:val="00642996"/>
    <w:rsid w:val="00642EBD"/>
    <w:rsid w:val="00643603"/>
    <w:rsid w:val="006458BC"/>
    <w:rsid w:val="00650583"/>
    <w:rsid w:val="00654DF0"/>
    <w:rsid w:val="0065549A"/>
    <w:rsid w:val="006559E8"/>
    <w:rsid w:val="00656871"/>
    <w:rsid w:val="00656A0B"/>
    <w:rsid w:val="00656F12"/>
    <w:rsid w:val="006604FD"/>
    <w:rsid w:val="006713AE"/>
    <w:rsid w:val="00671E0B"/>
    <w:rsid w:val="006740C3"/>
    <w:rsid w:val="00676475"/>
    <w:rsid w:val="0068070B"/>
    <w:rsid w:val="00681454"/>
    <w:rsid w:val="00683C57"/>
    <w:rsid w:val="0068582C"/>
    <w:rsid w:val="00686010"/>
    <w:rsid w:val="00694EF7"/>
    <w:rsid w:val="006A0B32"/>
    <w:rsid w:val="006A637D"/>
    <w:rsid w:val="006A6856"/>
    <w:rsid w:val="006A768F"/>
    <w:rsid w:val="006A7A86"/>
    <w:rsid w:val="006B03BC"/>
    <w:rsid w:val="006B103F"/>
    <w:rsid w:val="006B2771"/>
    <w:rsid w:val="006B5FD8"/>
    <w:rsid w:val="006B76FC"/>
    <w:rsid w:val="006C45D2"/>
    <w:rsid w:val="006C4A48"/>
    <w:rsid w:val="006D0B4C"/>
    <w:rsid w:val="006D1ACB"/>
    <w:rsid w:val="006D2D2B"/>
    <w:rsid w:val="006D4D9F"/>
    <w:rsid w:val="006D54A8"/>
    <w:rsid w:val="006D6888"/>
    <w:rsid w:val="006E0963"/>
    <w:rsid w:val="006E0989"/>
    <w:rsid w:val="006E13AF"/>
    <w:rsid w:val="006E2EE6"/>
    <w:rsid w:val="006E3E4B"/>
    <w:rsid w:val="006E5962"/>
    <w:rsid w:val="006E7504"/>
    <w:rsid w:val="006F0DFB"/>
    <w:rsid w:val="006F3873"/>
    <w:rsid w:val="006F43CB"/>
    <w:rsid w:val="006F4B24"/>
    <w:rsid w:val="00701B13"/>
    <w:rsid w:val="007026A7"/>
    <w:rsid w:val="00704551"/>
    <w:rsid w:val="00705905"/>
    <w:rsid w:val="00710237"/>
    <w:rsid w:val="00716958"/>
    <w:rsid w:val="00716BEA"/>
    <w:rsid w:val="007170BF"/>
    <w:rsid w:val="00721A59"/>
    <w:rsid w:val="007220BE"/>
    <w:rsid w:val="007241BC"/>
    <w:rsid w:val="00732E79"/>
    <w:rsid w:val="0073471E"/>
    <w:rsid w:val="00734E0C"/>
    <w:rsid w:val="00735D24"/>
    <w:rsid w:val="0074311C"/>
    <w:rsid w:val="00743530"/>
    <w:rsid w:val="00751969"/>
    <w:rsid w:val="00752004"/>
    <w:rsid w:val="007529EC"/>
    <w:rsid w:val="00764996"/>
    <w:rsid w:val="0076742D"/>
    <w:rsid w:val="00770331"/>
    <w:rsid w:val="007745C1"/>
    <w:rsid w:val="00774AE8"/>
    <w:rsid w:val="00775BC3"/>
    <w:rsid w:val="007760E0"/>
    <w:rsid w:val="00776C43"/>
    <w:rsid w:val="00782671"/>
    <w:rsid w:val="00794BD3"/>
    <w:rsid w:val="00795B6C"/>
    <w:rsid w:val="0079746F"/>
    <w:rsid w:val="0079748D"/>
    <w:rsid w:val="00797555"/>
    <w:rsid w:val="007A1D72"/>
    <w:rsid w:val="007A28E9"/>
    <w:rsid w:val="007A332A"/>
    <w:rsid w:val="007A7560"/>
    <w:rsid w:val="007B001C"/>
    <w:rsid w:val="007B1B60"/>
    <w:rsid w:val="007B2A7F"/>
    <w:rsid w:val="007B3E12"/>
    <w:rsid w:val="007C2F57"/>
    <w:rsid w:val="007C3F93"/>
    <w:rsid w:val="007C61FF"/>
    <w:rsid w:val="007C6C57"/>
    <w:rsid w:val="007D07B1"/>
    <w:rsid w:val="007D2380"/>
    <w:rsid w:val="007D239E"/>
    <w:rsid w:val="007D2579"/>
    <w:rsid w:val="007D433E"/>
    <w:rsid w:val="007E7F65"/>
    <w:rsid w:val="007F1DF2"/>
    <w:rsid w:val="007F2CF6"/>
    <w:rsid w:val="0080114C"/>
    <w:rsid w:val="00801682"/>
    <w:rsid w:val="0080291A"/>
    <w:rsid w:val="00803268"/>
    <w:rsid w:val="0080374A"/>
    <w:rsid w:val="00806679"/>
    <w:rsid w:val="00806826"/>
    <w:rsid w:val="00806F4F"/>
    <w:rsid w:val="00807D55"/>
    <w:rsid w:val="0081072D"/>
    <w:rsid w:val="0081157E"/>
    <w:rsid w:val="008178DC"/>
    <w:rsid w:val="00822F09"/>
    <w:rsid w:val="00827054"/>
    <w:rsid w:val="00830FC0"/>
    <w:rsid w:val="00831CED"/>
    <w:rsid w:val="00831CF7"/>
    <w:rsid w:val="00833EAA"/>
    <w:rsid w:val="00835572"/>
    <w:rsid w:val="00836DE5"/>
    <w:rsid w:val="008371E6"/>
    <w:rsid w:val="00837AD6"/>
    <w:rsid w:val="0084024C"/>
    <w:rsid w:val="00847890"/>
    <w:rsid w:val="00847917"/>
    <w:rsid w:val="00851ADF"/>
    <w:rsid w:val="00853769"/>
    <w:rsid w:val="00857DBA"/>
    <w:rsid w:val="00870871"/>
    <w:rsid w:val="00871354"/>
    <w:rsid w:val="0087337F"/>
    <w:rsid w:val="00877CA3"/>
    <w:rsid w:val="008818AB"/>
    <w:rsid w:val="00884F38"/>
    <w:rsid w:val="0088627D"/>
    <w:rsid w:val="00890517"/>
    <w:rsid w:val="00890E5A"/>
    <w:rsid w:val="00896192"/>
    <w:rsid w:val="008A3DA3"/>
    <w:rsid w:val="008A4597"/>
    <w:rsid w:val="008A7DCF"/>
    <w:rsid w:val="008B2927"/>
    <w:rsid w:val="008B3278"/>
    <w:rsid w:val="008B3650"/>
    <w:rsid w:val="008B63C5"/>
    <w:rsid w:val="008C0DE9"/>
    <w:rsid w:val="008C1202"/>
    <w:rsid w:val="008C2F16"/>
    <w:rsid w:val="008C349D"/>
    <w:rsid w:val="008C3B0F"/>
    <w:rsid w:val="008C51F0"/>
    <w:rsid w:val="008D5DB8"/>
    <w:rsid w:val="008E0E2C"/>
    <w:rsid w:val="008E4EAC"/>
    <w:rsid w:val="008F0A1B"/>
    <w:rsid w:val="008F14E7"/>
    <w:rsid w:val="008F3B74"/>
    <w:rsid w:val="008F3EF0"/>
    <w:rsid w:val="008F4381"/>
    <w:rsid w:val="009104AF"/>
    <w:rsid w:val="00913590"/>
    <w:rsid w:val="00913BD8"/>
    <w:rsid w:val="00915AB9"/>
    <w:rsid w:val="00915CF3"/>
    <w:rsid w:val="00916CFD"/>
    <w:rsid w:val="00920C0E"/>
    <w:rsid w:val="00924C35"/>
    <w:rsid w:val="00927F2F"/>
    <w:rsid w:val="00930BC0"/>
    <w:rsid w:val="0093182A"/>
    <w:rsid w:val="00936396"/>
    <w:rsid w:val="0094068C"/>
    <w:rsid w:val="00940EBE"/>
    <w:rsid w:val="009425A5"/>
    <w:rsid w:val="00943B91"/>
    <w:rsid w:val="00944662"/>
    <w:rsid w:val="00944E2B"/>
    <w:rsid w:val="00944FAD"/>
    <w:rsid w:val="009451B3"/>
    <w:rsid w:val="00947007"/>
    <w:rsid w:val="0095371C"/>
    <w:rsid w:val="009537B4"/>
    <w:rsid w:val="009553EA"/>
    <w:rsid w:val="009565C0"/>
    <w:rsid w:val="00956CCE"/>
    <w:rsid w:val="00957D69"/>
    <w:rsid w:val="00960D1D"/>
    <w:rsid w:val="0096372A"/>
    <w:rsid w:val="00963A0F"/>
    <w:rsid w:val="0096488B"/>
    <w:rsid w:val="00966B31"/>
    <w:rsid w:val="00966D91"/>
    <w:rsid w:val="009712AD"/>
    <w:rsid w:val="00971BD3"/>
    <w:rsid w:val="00971F5C"/>
    <w:rsid w:val="00973C9D"/>
    <w:rsid w:val="00974096"/>
    <w:rsid w:val="0097551C"/>
    <w:rsid w:val="00976799"/>
    <w:rsid w:val="00981066"/>
    <w:rsid w:val="00994CF3"/>
    <w:rsid w:val="00996701"/>
    <w:rsid w:val="00996E22"/>
    <w:rsid w:val="009975F2"/>
    <w:rsid w:val="00997BE8"/>
    <w:rsid w:val="00997CA6"/>
    <w:rsid w:val="009A146F"/>
    <w:rsid w:val="009A1B8A"/>
    <w:rsid w:val="009A6CDC"/>
    <w:rsid w:val="009B2BBE"/>
    <w:rsid w:val="009B2F4C"/>
    <w:rsid w:val="009B3CD4"/>
    <w:rsid w:val="009B47C1"/>
    <w:rsid w:val="009B4CA9"/>
    <w:rsid w:val="009B5C2B"/>
    <w:rsid w:val="009B78CA"/>
    <w:rsid w:val="009C0A5C"/>
    <w:rsid w:val="009C2320"/>
    <w:rsid w:val="009C3373"/>
    <w:rsid w:val="009C47A3"/>
    <w:rsid w:val="009C5582"/>
    <w:rsid w:val="009D048F"/>
    <w:rsid w:val="009D04C7"/>
    <w:rsid w:val="009D3061"/>
    <w:rsid w:val="009D6BDB"/>
    <w:rsid w:val="009E3584"/>
    <w:rsid w:val="009E5F04"/>
    <w:rsid w:val="009E6D19"/>
    <w:rsid w:val="009F1BAE"/>
    <w:rsid w:val="009F3F78"/>
    <w:rsid w:val="009F42C2"/>
    <w:rsid w:val="009F5A03"/>
    <w:rsid w:val="009F5FC4"/>
    <w:rsid w:val="009F6CDC"/>
    <w:rsid w:val="00A02B86"/>
    <w:rsid w:val="00A0618A"/>
    <w:rsid w:val="00A06D5C"/>
    <w:rsid w:val="00A0783B"/>
    <w:rsid w:val="00A15C0C"/>
    <w:rsid w:val="00A22609"/>
    <w:rsid w:val="00A22D23"/>
    <w:rsid w:val="00A24BB9"/>
    <w:rsid w:val="00A2631E"/>
    <w:rsid w:val="00A26B2D"/>
    <w:rsid w:val="00A309AB"/>
    <w:rsid w:val="00A3228F"/>
    <w:rsid w:val="00A371CC"/>
    <w:rsid w:val="00A40241"/>
    <w:rsid w:val="00A40476"/>
    <w:rsid w:val="00A41360"/>
    <w:rsid w:val="00A458AE"/>
    <w:rsid w:val="00A46085"/>
    <w:rsid w:val="00A524E5"/>
    <w:rsid w:val="00A554FC"/>
    <w:rsid w:val="00A60AB6"/>
    <w:rsid w:val="00A61CCB"/>
    <w:rsid w:val="00A6386B"/>
    <w:rsid w:val="00A67A43"/>
    <w:rsid w:val="00A67E44"/>
    <w:rsid w:val="00A712BF"/>
    <w:rsid w:val="00A74186"/>
    <w:rsid w:val="00A80F2F"/>
    <w:rsid w:val="00A82A94"/>
    <w:rsid w:val="00A840DD"/>
    <w:rsid w:val="00A84CCB"/>
    <w:rsid w:val="00A878EE"/>
    <w:rsid w:val="00A9294D"/>
    <w:rsid w:val="00A94414"/>
    <w:rsid w:val="00A94596"/>
    <w:rsid w:val="00A95627"/>
    <w:rsid w:val="00A96089"/>
    <w:rsid w:val="00AA217D"/>
    <w:rsid w:val="00AA30FC"/>
    <w:rsid w:val="00AA33EB"/>
    <w:rsid w:val="00AA4C04"/>
    <w:rsid w:val="00AA5985"/>
    <w:rsid w:val="00AA79B3"/>
    <w:rsid w:val="00AB43A8"/>
    <w:rsid w:val="00AC067A"/>
    <w:rsid w:val="00AC0C4B"/>
    <w:rsid w:val="00AC4648"/>
    <w:rsid w:val="00AC5B53"/>
    <w:rsid w:val="00AC6200"/>
    <w:rsid w:val="00AC7720"/>
    <w:rsid w:val="00AD13E2"/>
    <w:rsid w:val="00AD16B2"/>
    <w:rsid w:val="00AD3561"/>
    <w:rsid w:val="00AD717D"/>
    <w:rsid w:val="00AD787F"/>
    <w:rsid w:val="00AE08C8"/>
    <w:rsid w:val="00AE2555"/>
    <w:rsid w:val="00AE3395"/>
    <w:rsid w:val="00AE5389"/>
    <w:rsid w:val="00AE7654"/>
    <w:rsid w:val="00AF4914"/>
    <w:rsid w:val="00AF4930"/>
    <w:rsid w:val="00AF59BB"/>
    <w:rsid w:val="00AF61EC"/>
    <w:rsid w:val="00B000D0"/>
    <w:rsid w:val="00B00A29"/>
    <w:rsid w:val="00B03303"/>
    <w:rsid w:val="00B10CF2"/>
    <w:rsid w:val="00B11245"/>
    <w:rsid w:val="00B139D7"/>
    <w:rsid w:val="00B140C1"/>
    <w:rsid w:val="00B232D9"/>
    <w:rsid w:val="00B26EAA"/>
    <w:rsid w:val="00B27778"/>
    <w:rsid w:val="00B30AD2"/>
    <w:rsid w:val="00B321FA"/>
    <w:rsid w:val="00B32F72"/>
    <w:rsid w:val="00B348BB"/>
    <w:rsid w:val="00B35CD5"/>
    <w:rsid w:val="00B4225B"/>
    <w:rsid w:val="00B435ED"/>
    <w:rsid w:val="00B46AB5"/>
    <w:rsid w:val="00B5120F"/>
    <w:rsid w:val="00B51290"/>
    <w:rsid w:val="00B51573"/>
    <w:rsid w:val="00B5662D"/>
    <w:rsid w:val="00B57255"/>
    <w:rsid w:val="00B61353"/>
    <w:rsid w:val="00B63CE2"/>
    <w:rsid w:val="00B64BFD"/>
    <w:rsid w:val="00B651FF"/>
    <w:rsid w:val="00B6596E"/>
    <w:rsid w:val="00B665B8"/>
    <w:rsid w:val="00B66B7C"/>
    <w:rsid w:val="00B675D6"/>
    <w:rsid w:val="00B70A12"/>
    <w:rsid w:val="00B71209"/>
    <w:rsid w:val="00B7279B"/>
    <w:rsid w:val="00B75EFC"/>
    <w:rsid w:val="00B809DC"/>
    <w:rsid w:val="00B87A66"/>
    <w:rsid w:val="00B915AC"/>
    <w:rsid w:val="00B92D38"/>
    <w:rsid w:val="00B93234"/>
    <w:rsid w:val="00B9719A"/>
    <w:rsid w:val="00B97415"/>
    <w:rsid w:val="00BA4BB1"/>
    <w:rsid w:val="00BA68F1"/>
    <w:rsid w:val="00BA7CC4"/>
    <w:rsid w:val="00BB24BD"/>
    <w:rsid w:val="00BB25A3"/>
    <w:rsid w:val="00BC00F8"/>
    <w:rsid w:val="00BC0FCD"/>
    <w:rsid w:val="00BC1955"/>
    <w:rsid w:val="00BC1B6C"/>
    <w:rsid w:val="00BC2EBD"/>
    <w:rsid w:val="00BC5B21"/>
    <w:rsid w:val="00BC68E7"/>
    <w:rsid w:val="00BC777E"/>
    <w:rsid w:val="00BD0352"/>
    <w:rsid w:val="00BD47E9"/>
    <w:rsid w:val="00BD758C"/>
    <w:rsid w:val="00BE36D5"/>
    <w:rsid w:val="00BE6281"/>
    <w:rsid w:val="00BF11F2"/>
    <w:rsid w:val="00BF1555"/>
    <w:rsid w:val="00BF2E42"/>
    <w:rsid w:val="00BF409A"/>
    <w:rsid w:val="00BF603C"/>
    <w:rsid w:val="00C011F1"/>
    <w:rsid w:val="00C03A14"/>
    <w:rsid w:val="00C0582F"/>
    <w:rsid w:val="00C14C26"/>
    <w:rsid w:val="00C15C44"/>
    <w:rsid w:val="00C17319"/>
    <w:rsid w:val="00C20F50"/>
    <w:rsid w:val="00C21762"/>
    <w:rsid w:val="00C25D3E"/>
    <w:rsid w:val="00C26B13"/>
    <w:rsid w:val="00C274C4"/>
    <w:rsid w:val="00C356CA"/>
    <w:rsid w:val="00C43C5B"/>
    <w:rsid w:val="00C44807"/>
    <w:rsid w:val="00C472C1"/>
    <w:rsid w:val="00C4796E"/>
    <w:rsid w:val="00C50C1C"/>
    <w:rsid w:val="00C531C3"/>
    <w:rsid w:val="00C63A6A"/>
    <w:rsid w:val="00C67C11"/>
    <w:rsid w:val="00C73D5C"/>
    <w:rsid w:val="00C75596"/>
    <w:rsid w:val="00C761C0"/>
    <w:rsid w:val="00C767BA"/>
    <w:rsid w:val="00C77717"/>
    <w:rsid w:val="00C7773C"/>
    <w:rsid w:val="00C815BB"/>
    <w:rsid w:val="00C81EA3"/>
    <w:rsid w:val="00C84519"/>
    <w:rsid w:val="00C85416"/>
    <w:rsid w:val="00C86307"/>
    <w:rsid w:val="00C905E7"/>
    <w:rsid w:val="00C90997"/>
    <w:rsid w:val="00C9312D"/>
    <w:rsid w:val="00C93E0E"/>
    <w:rsid w:val="00CA0665"/>
    <w:rsid w:val="00CA0A14"/>
    <w:rsid w:val="00CA3BD6"/>
    <w:rsid w:val="00CA4332"/>
    <w:rsid w:val="00CA5A86"/>
    <w:rsid w:val="00CA730B"/>
    <w:rsid w:val="00CB0862"/>
    <w:rsid w:val="00CB0E83"/>
    <w:rsid w:val="00CB1A0A"/>
    <w:rsid w:val="00CB637B"/>
    <w:rsid w:val="00CC46C3"/>
    <w:rsid w:val="00CC6C38"/>
    <w:rsid w:val="00CC76AF"/>
    <w:rsid w:val="00CC7DE0"/>
    <w:rsid w:val="00CD0136"/>
    <w:rsid w:val="00CD045F"/>
    <w:rsid w:val="00CE23B3"/>
    <w:rsid w:val="00CE3031"/>
    <w:rsid w:val="00CE4CF3"/>
    <w:rsid w:val="00CE63E3"/>
    <w:rsid w:val="00CE682A"/>
    <w:rsid w:val="00CE6A4C"/>
    <w:rsid w:val="00CF1C4A"/>
    <w:rsid w:val="00CF463C"/>
    <w:rsid w:val="00CF61D4"/>
    <w:rsid w:val="00D038C9"/>
    <w:rsid w:val="00D03AD7"/>
    <w:rsid w:val="00D04EEC"/>
    <w:rsid w:val="00D05C37"/>
    <w:rsid w:val="00D1231E"/>
    <w:rsid w:val="00D13096"/>
    <w:rsid w:val="00D1429D"/>
    <w:rsid w:val="00D14600"/>
    <w:rsid w:val="00D16775"/>
    <w:rsid w:val="00D22643"/>
    <w:rsid w:val="00D2520C"/>
    <w:rsid w:val="00D3007D"/>
    <w:rsid w:val="00D30E90"/>
    <w:rsid w:val="00D30FE4"/>
    <w:rsid w:val="00D341FA"/>
    <w:rsid w:val="00D34ECD"/>
    <w:rsid w:val="00D358C6"/>
    <w:rsid w:val="00D36D12"/>
    <w:rsid w:val="00D40A49"/>
    <w:rsid w:val="00D43D57"/>
    <w:rsid w:val="00D44CA3"/>
    <w:rsid w:val="00D4526E"/>
    <w:rsid w:val="00D4536B"/>
    <w:rsid w:val="00D51647"/>
    <w:rsid w:val="00D529A4"/>
    <w:rsid w:val="00D5349C"/>
    <w:rsid w:val="00D54812"/>
    <w:rsid w:val="00D555E0"/>
    <w:rsid w:val="00D56012"/>
    <w:rsid w:val="00D578F3"/>
    <w:rsid w:val="00D63BD7"/>
    <w:rsid w:val="00D647DA"/>
    <w:rsid w:val="00D80BD4"/>
    <w:rsid w:val="00D813C9"/>
    <w:rsid w:val="00D83107"/>
    <w:rsid w:val="00D83272"/>
    <w:rsid w:val="00D8583A"/>
    <w:rsid w:val="00D85DAD"/>
    <w:rsid w:val="00D8685B"/>
    <w:rsid w:val="00D92F3C"/>
    <w:rsid w:val="00D93065"/>
    <w:rsid w:val="00D931F6"/>
    <w:rsid w:val="00D93258"/>
    <w:rsid w:val="00DA0460"/>
    <w:rsid w:val="00DA5202"/>
    <w:rsid w:val="00DA5B0A"/>
    <w:rsid w:val="00DA7C36"/>
    <w:rsid w:val="00DA7E41"/>
    <w:rsid w:val="00DB0C9F"/>
    <w:rsid w:val="00DB28E6"/>
    <w:rsid w:val="00DB2BC0"/>
    <w:rsid w:val="00DB327B"/>
    <w:rsid w:val="00DB6313"/>
    <w:rsid w:val="00DB7A41"/>
    <w:rsid w:val="00DC1211"/>
    <w:rsid w:val="00DC3F79"/>
    <w:rsid w:val="00DC607A"/>
    <w:rsid w:val="00DC6445"/>
    <w:rsid w:val="00DC78C2"/>
    <w:rsid w:val="00DD24B2"/>
    <w:rsid w:val="00DD3CF3"/>
    <w:rsid w:val="00DD50CC"/>
    <w:rsid w:val="00DD5666"/>
    <w:rsid w:val="00DD7E24"/>
    <w:rsid w:val="00DE1178"/>
    <w:rsid w:val="00DE2168"/>
    <w:rsid w:val="00DE3985"/>
    <w:rsid w:val="00DE4444"/>
    <w:rsid w:val="00DE58F6"/>
    <w:rsid w:val="00DF0FC3"/>
    <w:rsid w:val="00DF116B"/>
    <w:rsid w:val="00DF1DD0"/>
    <w:rsid w:val="00DF3B12"/>
    <w:rsid w:val="00DF4B5C"/>
    <w:rsid w:val="00DF4C38"/>
    <w:rsid w:val="00DF54A8"/>
    <w:rsid w:val="00DF641B"/>
    <w:rsid w:val="00DF689E"/>
    <w:rsid w:val="00DF7875"/>
    <w:rsid w:val="00E0073B"/>
    <w:rsid w:val="00E01043"/>
    <w:rsid w:val="00E01315"/>
    <w:rsid w:val="00E01684"/>
    <w:rsid w:val="00E028DC"/>
    <w:rsid w:val="00E040DC"/>
    <w:rsid w:val="00E04FE7"/>
    <w:rsid w:val="00E05674"/>
    <w:rsid w:val="00E06585"/>
    <w:rsid w:val="00E11456"/>
    <w:rsid w:val="00E11728"/>
    <w:rsid w:val="00E1181D"/>
    <w:rsid w:val="00E1498C"/>
    <w:rsid w:val="00E16522"/>
    <w:rsid w:val="00E20737"/>
    <w:rsid w:val="00E20DB6"/>
    <w:rsid w:val="00E240B9"/>
    <w:rsid w:val="00E2484A"/>
    <w:rsid w:val="00E2517D"/>
    <w:rsid w:val="00E32D10"/>
    <w:rsid w:val="00E33830"/>
    <w:rsid w:val="00E344D1"/>
    <w:rsid w:val="00E34C21"/>
    <w:rsid w:val="00E37C28"/>
    <w:rsid w:val="00E40D3A"/>
    <w:rsid w:val="00E42D2B"/>
    <w:rsid w:val="00E47B59"/>
    <w:rsid w:val="00E56C5D"/>
    <w:rsid w:val="00E57B16"/>
    <w:rsid w:val="00E60022"/>
    <w:rsid w:val="00E61920"/>
    <w:rsid w:val="00E639AE"/>
    <w:rsid w:val="00E65848"/>
    <w:rsid w:val="00E67A77"/>
    <w:rsid w:val="00E772A4"/>
    <w:rsid w:val="00E819FD"/>
    <w:rsid w:val="00E84543"/>
    <w:rsid w:val="00E85AFF"/>
    <w:rsid w:val="00E872EE"/>
    <w:rsid w:val="00E90431"/>
    <w:rsid w:val="00E9283D"/>
    <w:rsid w:val="00E93B5C"/>
    <w:rsid w:val="00E955DF"/>
    <w:rsid w:val="00E95B7F"/>
    <w:rsid w:val="00E97C88"/>
    <w:rsid w:val="00EA2A54"/>
    <w:rsid w:val="00EA2DDB"/>
    <w:rsid w:val="00EA3042"/>
    <w:rsid w:val="00EA31A2"/>
    <w:rsid w:val="00EA5800"/>
    <w:rsid w:val="00EA5954"/>
    <w:rsid w:val="00EA5ED2"/>
    <w:rsid w:val="00EB1293"/>
    <w:rsid w:val="00EB1719"/>
    <w:rsid w:val="00EB30D8"/>
    <w:rsid w:val="00EB77E2"/>
    <w:rsid w:val="00EC1C4E"/>
    <w:rsid w:val="00EC36B9"/>
    <w:rsid w:val="00ED1E71"/>
    <w:rsid w:val="00EE04A9"/>
    <w:rsid w:val="00EE168D"/>
    <w:rsid w:val="00EE2497"/>
    <w:rsid w:val="00EE43D6"/>
    <w:rsid w:val="00EE45AC"/>
    <w:rsid w:val="00EE552D"/>
    <w:rsid w:val="00EE5922"/>
    <w:rsid w:val="00EE60E5"/>
    <w:rsid w:val="00EE65A0"/>
    <w:rsid w:val="00EE6E60"/>
    <w:rsid w:val="00EF0CE3"/>
    <w:rsid w:val="00EF1620"/>
    <w:rsid w:val="00EF1AED"/>
    <w:rsid w:val="00EF2CC5"/>
    <w:rsid w:val="00EF46F1"/>
    <w:rsid w:val="00EF7B35"/>
    <w:rsid w:val="00EF7FE5"/>
    <w:rsid w:val="00F23D32"/>
    <w:rsid w:val="00F24112"/>
    <w:rsid w:val="00F24B70"/>
    <w:rsid w:val="00F25DD1"/>
    <w:rsid w:val="00F2634A"/>
    <w:rsid w:val="00F27B31"/>
    <w:rsid w:val="00F313E7"/>
    <w:rsid w:val="00F328F3"/>
    <w:rsid w:val="00F34292"/>
    <w:rsid w:val="00F35EFF"/>
    <w:rsid w:val="00F377D0"/>
    <w:rsid w:val="00F42DCF"/>
    <w:rsid w:val="00F43896"/>
    <w:rsid w:val="00F45483"/>
    <w:rsid w:val="00F4790C"/>
    <w:rsid w:val="00F50BCB"/>
    <w:rsid w:val="00F54D70"/>
    <w:rsid w:val="00F5513C"/>
    <w:rsid w:val="00F577B4"/>
    <w:rsid w:val="00F57800"/>
    <w:rsid w:val="00F60224"/>
    <w:rsid w:val="00F62E6E"/>
    <w:rsid w:val="00F63768"/>
    <w:rsid w:val="00F63BF6"/>
    <w:rsid w:val="00F641A3"/>
    <w:rsid w:val="00F65242"/>
    <w:rsid w:val="00F82044"/>
    <w:rsid w:val="00F852A8"/>
    <w:rsid w:val="00F85786"/>
    <w:rsid w:val="00F86C7B"/>
    <w:rsid w:val="00F90373"/>
    <w:rsid w:val="00F90739"/>
    <w:rsid w:val="00F91487"/>
    <w:rsid w:val="00F91C2B"/>
    <w:rsid w:val="00F93740"/>
    <w:rsid w:val="00F93DD0"/>
    <w:rsid w:val="00F95334"/>
    <w:rsid w:val="00F95914"/>
    <w:rsid w:val="00F965CF"/>
    <w:rsid w:val="00F97038"/>
    <w:rsid w:val="00F973F3"/>
    <w:rsid w:val="00FA205C"/>
    <w:rsid w:val="00FA293E"/>
    <w:rsid w:val="00FA442D"/>
    <w:rsid w:val="00FA5ADC"/>
    <w:rsid w:val="00FB02E0"/>
    <w:rsid w:val="00FB0FFC"/>
    <w:rsid w:val="00FB1136"/>
    <w:rsid w:val="00FB6928"/>
    <w:rsid w:val="00FC27F1"/>
    <w:rsid w:val="00FC3C04"/>
    <w:rsid w:val="00FC5C89"/>
    <w:rsid w:val="00FD17D2"/>
    <w:rsid w:val="00FD2347"/>
    <w:rsid w:val="00FD6500"/>
    <w:rsid w:val="00FD6CA6"/>
    <w:rsid w:val="00FD6FE9"/>
    <w:rsid w:val="00FE05E9"/>
    <w:rsid w:val="00FE1F74"/>
    <w:rsid w:val="00FE2A62"/>
    <w:rsid w:val="00FE4268"/>
    <w:rsid w:val="00FE6F2C"/>
    <w:rsid w:val="00FF26B7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CDA326"/>
  <w15:docId w15:val="{719B2FFB-7154-4F2F-8044-23EDD367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3E12"/>
    <w:pPr>
      <w:spacing w:after="360" w:line="320" w:lineRule="exact"/>
    </w:pPr>
    <w:rPr>
      <w:rFonts w:ascii="Arial" w:hAnsi="Arial" w:cs="Times New Roman"/>
      <w:color w:val="404040" w:themeColor="text1" w:themeTint="BF"/>
      <w:sz w:val="20"/>
      <w:szCs w:val="24"/>
    </w:rPr>
  </w:style>
  <w:style w:type="paragraph" w:styleId="Heading1">
    <w:name w:val="heading 1"/>
    <w:next w:val="Normal"/>
    <w:link w:val="Heading1Char"/>
    <w:autoRedefine/>
    <w:qFormat/>
    <w:rsid w:val="000B2665"/>
    <w:pPr>
      <w:keepNext/>
      <w:numPr>
        <w:numId w:val="38"/>
      </w:numPr>
      <w:shd w:val="clear" w:color="auto" w:fill="FFFFFF"/>
      <w:spacing w:after="180" w:line="240" w:lineRule="auto"/>
      <w:textAlignment w:val="baseline"/>
      <w:outlineLvl w:val="0"/>
    </w:pPr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paragraph" w:styleId="Heading2">
    <w:name w:val="heading 2"/>
    <w:next w:val="Normal"/>
    <w:link w:val="Heading2Char"/>
    <w:autoRedefine/>
    <w:qFormat/>
    <w:rsid w:val="006D54A8"/>
    <w:pPr>
      <w:keepNext/>
      <w:shd w:val="clear" w:color="auto" w:fill="FFFFFF"/>
      <w:spacing w:after="120" w:line="240" w:lineRule="auto"/>
      <w:textAlignment w:val="baseline"/>
      <w:outlineLvl w:val="1"/>
    </w:pPr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paragraph" w:styleId="Heading3">
    <w:name w:val="heading 3"/>
    <w:next w:val="Normal"/>
    <w:link w:val="Heading3Char"/>
    <w:autoRedefine/>
    <w:qFormat/>
    <w:rsid w:val="00944662"/>
    <w:pPr>
      <w:keepNext/>
      <w:shd w:val="clear" w:color="auto" w:fill="FFFFFF"/>
      <w:spacing w:after="120" w:line="324" w:lineRule="atLeast"/>
      <w:textAlignment w:val="baseline"/>
      <w:outlineLvl w:val="2"/>
    </w:pPr>
    <w:rPr>
      <w:rFonts w:ascii="Arial" w:hAnsi="Arial" w:cs="Arial"/>
      <w:bCs/>
      <w:color w:val="E71D72"/>
      <w:sz w:val="20"/>
      <w:szCs w:val="20"/>
      <w:bdr w:val="none" w:sz="0" w:space="0" w:color="auto" w:frame="1"/>
      <w:lang w:eastAsia="en-GB"/>
    </w:rPr>
  </w:style>
  <w:style w:type="paragraph" w:styleId="Heading4">
    <w:name w:val="heading 4"/>
    <w:basedOn w:val="Normal"/>
    <w:next w:val="Normal"/>
    <w:link w:val="Heading4Char"/>
    <w:autoRedefine/>
    <w:qFormat/>
    <w:rsid w:val="00EB77E2"/>
    <w:pPr>
      <w:keepNext/>
      <w:spacing w:before="300" w:after="100"/>
      <w:outlineLvl w:val="3"/>
    </w:pPr>
    <w:rPr>
      <w:b/>
      <w:bCs/>
      <w:color w:val="000000" w:themeColor="text1"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847890"/>
    <w:pPr>
      <w:spacing w:before="240" w:after="60"/>
      <w:outlineLvl w:val="4"/>
    </w:pPr>
    <w:rPr>
      <w:b/>
      <w:bCs/>
      <w:iCs/>
      <w:szCs w:val="26"/>
    </w:rPr>
  </w:style>
  <w:style w:type="paragraph" w:styleId="Heading7">
    <w:name w:val="heading 7"/>
    <w:basedOn w:val="Normal"/>
    <w:next w:val="Normal"/>
    <w:link w:val="Heading7Char"/>
    <w:rsid w:val="00BC5B21"/>
    <w:pPr>
      <w:keepNext/>
      <w:jc w:val="both"/>
      <w:outlineLvl w:val="6"/>
    </w:pPr>
    <w:rPr>
      <w:b/>
      <w:color w:val="0000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2665"/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6D54A8"/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rsid w:val="00944662"/>
    <w:rPr>
      <w:rFonts w:ascii="Arial" w:hAnsi="Arial" w:cs="Arial"/>
      <w:bCs/>
      <w:color w:val="E71D72"/>
      <w:sz w:val="20"/>
      <w:szCs w:val="20"/>
      <w:bdr w:val="none" w:sz="0" w:space="0" w:color="auto" w:frame="1"/>
      <w:shd w:val="clear" w:color="auto" w:fill="FFFFFF"/>
      <w:lang w:eastAsia="en-GB"/>
    </w:rPr>
  </w:style>
  <w:style w:type="character" w:customStyle="1" w:styleId="Heading4Char">
    <w:name w:val="Heading 4 Char"/>
    <w:basedOn w:val="DefaultParagraphFont"/>
    <w:link w:val="Heading4"/>
    <w:rsid w:val="00EB77E2"/>
    <w:rPr>
      <w:rFonts w:ascii="Arial" w:hAnsi="Arial" w:cs="Times New Roman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7890"/>
    <w:rPr>
      <w:rFonts w:ascii="Arial" w:eastAsia="Times New Roman" w:hAnsi="Arial" w:cs="Times New Roman"/>
      <w:b/>
      <w:bCs/>
      <w:iCs/>
      <w:color w:val="404040" w:themeColor="text1" w:themeTint="BF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C5B21"/>
    <w:rPr>
      <w:rFonts w:ascii="Arial" w:hAnsi="Arial" w:cs="Times New Roman"/>
      <w:b/>
      <w:color w:val="000080"/>
      <w:sz w:val="24"/>
      <w:szCs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D341FA"/>
    <w:pPr>
      <w:numPr>
        <w:numId w:val="10"/>
      </w:numPr>
      <w:shd w:val="clear" w:color="auto" w:fill="FFFFFF"/>
      <w:spacing w:before="100" w:beforeAutospacing="1" w:after="100" w:afterAutospacing="1" w:line="240" w:lineRule="auto"/>
    </w:pPr>
  </w:style>
  <w:style w:type="paragraph" w:styleId="NoSpacing">
    <w:name w:val="No Spacing"/>
    <w:link w:val="NoSpacingChar"/>
    <w:autoRedefine/>
    <w:uiPriority w:val="1"/>
    <w:rsid w:val="00847890"/>
    <w:pPr>
      <w:spacing w:after="0" w:line="240" w:lineRule="auto"/>
    </w:pPr>
    <w:rPr>
      <w:rFonts w:ascii="Georgia" w:hAnsi="Georgia" w:cs="Times New Roman"/>
      <w:color w:val="404040" w:themeColor="text1" w:themeTint="BF"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F641B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nhideWhenUsed/>
    <w:rsid w:val="00915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CF3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553EA"/>
    <w:pPr>
      <w:tabs>
        <w:tab w:val="center" w:pos="4513"/>
        <w:tab w:val="right" w:pos="9026"/>
      </w:tabs>
      <w:spacing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9553EA"/>
    <w:rPr>
      <w:rFonts w:ascii="Arial" w:hAnsi="Arial" w:cs="Times New Roman"/>
      <w:color w:val="FFFFFF" w:themeColor="background1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CF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F3"/>
    <w:rPr>
      <w:rFonts w:ascii="Tahoma" w:hAnsi="Tahoma" w:cs="Tahoma"/>
      <w:color w:val="404040" w:themeColor="text1" w:themeTint="BF"/>
      <w:sz w:val="16"/>
      <w:szCs w:val="16"/>
    </w:rPr>
  </w:style>
  <w:style w:type="paragraph" w:styleId="BodyText">
    <w:name w:val="Body Text"/>
    <w:basedOn w:val="Normal"/>
    <w:link w:val="BodyTextChar"/>
    <w:rsid w:val="00BC5B21"/>
    <w:pPr>
      <w:jc w:val="both"/>
    </w:pPr>
    <w:rPr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C5B21"/>
    <w:rPr>
      <w:rFonts w:ascii="Arial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BC5B21"/>
    <w:pPr>
      <w:jc w:val="both"/>
    </w:pPr>
    <w:rPr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C5B21"/>
    <w:rPr>
      <w:rFonts w:ascii="Arial" w:hAnsi="Arial" w:cs="Times New Roman"/>
      <w:color w:val="000000"/>
      <w:sz w:val="24"/>
      <w:szCs w:val="20"/>
    </w:rPr>
  </w:style>
  <w:style w:type="character" w:styleId="Hyperlink">
    <w:name w:val="Hyperlink"/>
    <w:uiPriority w:val="99"/>
    <w:qFormat/>
    <w:rsid w:val="00BC2EBD"/>
    <w:rPr>
      <w:b/>
      <w:color w:val="49176E"/>
      <w:u w:val="single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3A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3A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3A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3A2A"/>
    <w:pPr>
      <w:spacing w:after="100"/>
      <w:ind w:left="440"/>
    </w:pPr>
  </w:style>
  <w:style w:type="paragraph" w:customStyle="1" w:styleId="Titles-Notheadings">
    <w:name w:val="Titles - Not headings"/>
    <w:autoRedefine/>
    <w:qFormat/>
    <w:rsid w:val="007760E0"/>
    <w:pPr>
      <w:spacing w:after="0"/>
    </w:pPr>
    <w:rPr>
      <w:rFonts w:ascii="VolkswagenTS-Regular" w:hAnsi="VolkswagenTS-Regular" w:cs="Times New Roman"/>
      <w:color w:val="FFFFFF" w:themeColor="background1"/>
      <w:sz w:val="36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77E2"/>
    <w:pPr>
      <w:numPr>
        <w:ilvl w:val="1"/>
      </w:numPr>
      <w:spacing w:after="120" w:line="240" w:lineRule="exact"/>
    </w:pPr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77E2"/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Cs w:val="24"/>
    </w:rPr>
  </w:style>
  <w:style w:type="paragraph" w:customStyle="1" w:styleId="Titles-notheadingsblack">
    <w:name w:val="Titles - not headings black"/>
    <w:basedOn w:val="Titles-Notheadings"/>
    <w:next w:val="Normal"/>
    <w:autoRedefine/>
    <w:qFormat/>
    <w:rsid w:val="006B03BC"/>
    <w:rPr>
      <w:color w:val="auto"/>
    </w:rPr>
  </w:style>
  <w:style w:type="character" w:customStyle="1" w:styleId="apple-converted-space">
    <w:name w:val="apple-converted-space"/>
    <w:basedOn w:val="DefaultParagraphFont"/>
    <w:rsid w:val="006D6888"/>
  </w:style>
  <w:style w:type="paragraph" w:styleId="NormalWeb">
    <w:name w:val="Normal (Web)"/>
    <w:basedOn w:val="Normal"/>
    <w:uiPriority w:val="99"/>
    <w:unhideWhenUsed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last-child">
    <w:name w:val="last-child"/>
    <w:basedOn w:val="Normal"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A67A43"/>
    <w:rPr>
      <w:b/>
      <w:bCs/>
    </w:rPr>
  </w:style>
  <w:style w:type="paragraph" w:customStyle="1" w:styleId="basetweettext">
    <w:name w:val="_basetweettext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story-bodyintroduction">
    <w:name w:val="story-body__introduction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harecount">
    <w:name w:val="sharecount"/>
    <w:basedOn w:val="DefaultParagraphFont"/>
    <w:rsid w:val="00A67A43"/>
  </w:style>
  <w:style w:type="character" w:customStyle="1" w:styleId="favoritecount">
    <w:name w:val="_favoritecount"/>
    <w:basedOn w:val="DefaultParagraphFont"/>
    <w:rsid w:val="00A67A43"/>
  </w:style>
  <w:style w:type="character" w:customStyle="1" w:styleId="messagedescription">
    <w:name w:val="messagedescription"/>
    <w:basedOn w:val="DefaultParagraphFont"/>
    <w:rsid w:val="00A67A43"/>
  </w:style>
  <w:style w:type="character" w:styleId="FollowedHyperlink">
    <w:name w:val="FollowedHyperlink"/>
    <w:basedOn w:val="DefaultParagraphFont"/>
    <w:uiPriority w:val="99"/>
    <w:semiHidden/>
    <w:unhideWhenUsed/>
    <w:rsid w:val="006B76FC"/>
    <w:rPr>
      <w:color w:val="800080" w:themeColor="followedHyperlink"/>
      <w:u w:val="single"/>
    </w:rPr>
  </w:style>
  <w:style w:type="paragraph" w:customStyle="1" w:styleId="-sharedmessagebody">
    <w:name w:val="-sharedmessagebody"/>
    <w:basedOn w:val="Normal"/>
    <w:rsid w:val="00CD045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ubtitle1">
    <w:name w:val="Subtitle1"/>
    <w:basedOn w:val="DefaultParagraphFont"/>
    <w:rsid w:val="009F3F78"/>
  </w:style>
  <w:style w:type="character" w:customStyle="1" w:styleId="s15a">
    <w:name w:val="s15a"/>
    <w:basedOn w:val="DefaultParagraphFont"/>
    <w:rsid w:val="00CF1C4A"/>
  </w:style>
  <w:style w:type="table" w:styleId="TableGrid">
    <w:name w:val="Table Grid"/>
    <w:basedOn w:val="TableNormal"/>
    <w:uiPriority w:val="59"/>
    <w:rsid w:val="00F4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linkcomplex-target">
    <w:name w:val="u-linkcomplex-target"/>
    <w:basedOn w:val="DefaultParagraphFont"/>
    <w:rsid w:val="00BD758C"/>
  </w:style>
  <w:style w:type="character" w:styleId="Emphasis">
    <w:name w:val="Emphasis"/>
    <w:basedOn w:val="DefaultParagraphFont"/>
    <w:uiPriority w:val="20"/>
    <w:qFormat/>
    <w:rsid w:val="000A25AB"/>
    <w:rPr>
      <w:i/>
      <w:iCs/>
    </w:rPr>
  </w:style>
  <w:style w:type="paragraph" w:customStyle="1" w:styleId="page-intro">
    <w:name w:val="page-intro"/>
    <w:basedOn w:val="Normal"/>
    <w:rsid w:val="001A164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flushtop">
    <w:name w:val="flushtop"/>
    <w:basedOn w:val="Normal"/>
    <w:rsid w:val="00F852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grey">
    <w:name w:val="grey"/>
    <w:basedOn w:val="DefaultParagraphFont"/>
    <w:rsid w:val="00B140C1"/>
  </w:style>
  <w:style w:type="character" w:customStyle="1" w:styleId="il">
    <w:name w:val="il"/>
    <w:basedOn w:val="DefaultParagraphFont"/>
    <w:rsid w:val="00D92F3C"/>
  </w:style>
  <w:style w:type="character" w:customStyle="1" w:styleId="m7684051557240076274m6329176859578031373gmail-msohyperlink">
    <w:name w:val="m_7684051557240076274m6329176859578031373gmail-msohyperlink"/>
    <w:basedOn w:val="DefaultParagraphFont"/>
    <w:rsid w:val="00D92F3C"/>
  </w:style>
  <w:style w:type="character" w:customStyle="1" w:styleId="title-text">
    <w:name w:val="title-text"/>
    <w:basedOn w:val="DefaultParagraphFont"/>
    <w:rsid w:val="00DA5202"/>
  </w:style>
  <w:style w:type="character" w:styleId="Mention">
    <w:name w:val="Mention"/>
    <w:basedOn w:val="DefaultParagraphFont"/>
    <w:uiPriority w:val="99"/>
    <w:semiHidden/>
    <w:unhideWhenUsed/>
    <w:rsid w:val="00FA205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565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494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76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320">
              <w:marLeft w:val="0"/>
              <w:marRight w:val="0"/>
              <w:marTop w:val="0"/>
              <w:marBottom w:val="0"/>
              <w:divBdr>
                <w:top w:val="single" w:sz="6" w:space="0" w:color="B2B2B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7012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578">
              <w:marLeft w:val="113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1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387">
                  <w:marLeft w:val="0"/>
                  <w:marRight w:val="0"/>
                  <w:marTop w:val="0"/>
                  <w:marBottom w:val="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337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353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53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212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607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2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8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6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9299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7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53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it.ly/2yfr2ZX&#160;" TargetMode="External"/><Relationship Id="rId299" Type="http://schemas.openxmlformats.org/officeDocument/2006/relationships/hyperlink" Target="http://bit.ly/2eK8QU9&#160;" TargetMode="External"/><Relationship Id="rId21" Type="http://schemas.openxmlformats.org/officeDocument/2006/relationships/hyperlink" Target="http://bit.ly/2gXb5UU&#160;" TargetMode="External"/><Relationship Id="rId63" Type="http://schemas.openxmlformats.org/officeDocument/2006/relationships/hyperlink" Target="http://bit.ly/2xoJ7W2&#160;" TargetMode="External"/><Relationship Id="rId159" Type="http://schemas.openxmlformats.org/officeDocument/2006/relationships/hyperlink" Target="http://bit.ly/2xc33LW&#160;" TargetMode="External"/><Relationship Id="rId324" Type="http://schemas.openxmlformats.org/officeDocument/2006/relationships/hyperlink" Target="http://bit.ly/2ya6hPg&#160;" TargetMode="External"/><Relationship Id="rId366" Type="http://schemas.openxmlformats.org/officeDocument/2006/relationships/hyperlink" Target="http://bit.ly/2xudoTt&#160;" TargetMode="External"/><Relationship Id="rId170" Type="http://schemas.openxmlformats.org/officeDocument/2006/relationships/hyperlink" Target="http://bit.ly/2vRlZhy&#160;" TargetMode="External"/><Relationship Id="rId226" Type="http://schemas.openxmlformats.org/officeDocument/2006/relationships/hyperlink" Target="http://bit.ly/2x6bXwm&#160;" TargetMode="External"/><Relationship Id="rId433" Type="http://schemas.openxmlformats.org/officeDocument/2006/relationships/footer" Target="footer2.xml"/><Relationship Id="rId268" Type="http://schemas.openxmlformats.org/officeDocument/2006/relationships/hyperlink" Target="http://bit.ly/2xng2co&#160;" TargetMode="External"/><Relationship Id="rId32" Type="http://schemas.openxmlformats.org/officeDocument/2006/relationships/hyperlink" Target="http://strib.mn/2eUWogu&#160;" TargetMode="External"/><Relationship Id="rId74" Type="http://schemas.openxmlformats.org/officeDocument/2006/relationships/hyperlink" Target="http://bit.ly/2x0mrx2&#160;" TargetMode="External"/><Relationship Id="rId128" Type="http://schemas.openxmlformats.org/officeDocument/2006/relationships/hyperlink" Target="http://tcrn.ch/2wAoiIj&#160;" TargetMode="External"/><Relationship Id="rId335" Type="http://schemas.openxmlformats.org/officeDocument/2006/relationships/hyperlink" Target="http://bit.ly/2wLnP6M&#160;" TargetMode="External"/><Relationship Id="rId377" Type="http://schemas.openxmlformats.org/officeDocument/2006/relationships/hyperlink" Target="http://bit.ly/2xsINWt&#160;" TargetMode="External"/><Relationship Id="rId5" Type="http://schemas.openxmlformats.org/officeDocument/2006/relationships/settings" Target="settings.xml"/><Relationship Id="rId181" Type="http://schemas.openxmlformats.org/officeDocument/2006/relationships/hyperlink" Target="http://bit.ly/2gVgZG0" TargetMode="External"/><Relationship Id="rId237" Type="http://schemas.openxmlformats.org/officeDocument/2006/relationships/hyperlink" Target="http://bit.ly/2wLNDQk&#160;" TargetMode="External"/><Relationship Id="rId402" Type="http://schemas.openxmlformats.org/officeDocument/2006/relationships/hyperlink" Target="http://ind.pn/2gX1ptk&#160;" TargetMode="External"/><Relationship Id="rId279" Type="http://schemas.openxmlformats.org/officeDocument/2006/relationships/hyperlink" Target="http://bit.ly/2gVGDKA&#160;" TargetMode="External"/><Relationship Id="rId43" Type="http://schemas.openxmlformats.org/officeDocument/2006/relationships/hyperlink" Target="http://bit.ly/2vUukAR&#160;" TargetMode="External"/><Relationship Id="rId139" Type="http://schemas.openxmlformats.org/officeDocument/2006/relationships/hyperlink" Target="http://bit.ly/2y9Gczz&#160;" TargetMode="External"/><Relationship Id="rId290" Type="http://schemas.openxmlformats.org/officeDocument/2006/relationships/hyperlink" Target="http://bit.ly/2xrCh11" TargetMode="External"/><Relationship Id="rId304" Type="http://schemas.openxmlformats.org/officeDocument/2006/relationships/hyperlink" Target="http://bit.ly/2wXXznJ&#160;" TargetMode="External"/><Relationship Id="rId346" Type="http://schemas.openxmlformats.org/officeDocument/2006/relationships/hyperlink" Target="http://bit.ly/2ylnUvz&#160;" TargetMode="External"/><Relationship Id="rId388" Type="http://schemas.openxmlformats.org/officeDocument/2006/relationships/hyperlink" Target="http://bbc.in/2eGVrbW&#160;" TargetMode="External"/><Relationship Id="rId85" Type="http://schemas.openxmlformats.org/officeDocument/2006/relationships/hyperlink" Target="http://tcrn.ch/2vnu78i&#160;" TargetMode="External"/><Relationship Id="rId150" Type="http://schemas.openxmlformats.org/officeDocument/2006/relationships/hyperlink" Target="http://bit.ly/2vUggra&#160;" TargetMode="External"/><Relationship Id="rId192" Type="http://schemas.openxmlformats.org/officeDocument/2006/relationships/hyperlink" Target="http://yhoo.it/2vElTK0&#160;" TargetMode="External"/><Relationship Id="rId206" Type="http://schemas.openxmlformats.org/officeDocument/2006/relationships/hyperlink" Target="http://bit.ly/2xoQOeK&#160;" TargetMode="External"/><Relationship Id="rId413" Type="http://schemas.openxmlformats.org/officeDocument/2006/relationships/hyperlink" Target="http://bit.ly/2xpxYEm&#160;" TargetMode="External"/><Relationship Id="rId248" Type="http://schemas.openxmlformats.org/officeDocument/2006/relationships/hyperlink" Target="http://bit.ly/2h4aH6Y" TargetMode="External"/><Relationship Id="rId269" Type="http://schemas.openxmlformats.org/officeDocument/2006/relationships/hyperlink" Target="http://ind.pn/2iWBSBk&#160;" TargetMode="External"/><Relationship Id="rId434" Type="http://schemas.openxmlformats.org/officeDocument/2006/relationships/fontTable" Target="fontTable.xml"/><Relationship Id="rId12" Type="http://schemas.openxmlformats.org/officeDocument/2006/relationships/hyperlink" Target="http://bit.ly/2xbIGhN&#160;" TargetMode="External"/><Relationship Id="rId33" Type="http://schemas.openxmlformats.org/officeDocument/2006/relationships/hyperlink" Target="http://bit.ly/2vUvnAJ&#160;" TargetMode="External"/><Relationship Id="rId108" Type="http://schemas.openxmlformats.org/officeDocument/2006/relationships/hyperlink" Target="http://prn.to/2vSGRES" TargetMode="External"/><Relationship Id="rId129" Type="http://schemas.openxmlformats.org/officeDocument/2006/relationships/hyperlink" Target="http://bit.ly/2eUXusO&#160;" TargetMode="External"/><Relationship Id="rId280" Type="http://schemas.openxmlformats.org/officeDocument/2006/relationships/hyperlink" Target="http://bit.ly/2wAbbbl&#160;" TargetMode="External"/><Relationship Id="rId315" Type="http://schemas.openxmlformats.org/officeDocument/2006/relationships/hyperlink" Target="http://bit.ly/2yataC1&#160;" TargetMode="External"/><Relationship Id="rId336" Type="http://schemas.openxmlformats.org/officeDocument/2006/relationships/hyperlink" Target="http://bit.ly/2xco0q3" TargetMode="External"/><Relationship Id="rId357" Type="http://schemas.openxmlformats.org/officeDocument/2006/relationships/hyperlink" Target="http://ind.pn/2ycqLHd&#160;" TargetMode="External"/><Relationship Id="rId54" Type="http://schemas.openxmlformats.org/officeDocument/2006/relationships/hyperlink" Target="http://bit.ly/2yoO4gM" TargetMode="External"/><Relationship Id="rId75" Type="http://schemas.openxmlformats.org/officeDocument/2006/relationships/hyperlink" Target="http://bit.ly/2y9VgNH&#160;" TargetMode="External"/><Relationship Id="rId96" Type="http://schemas.openxmlformats.org/officeDocument/2006/relationships/hyperlink" Target="http://bit.ly/2eUE9Yz" TargetMode="External"/><Relationship Id="rId140" Type="http://schemas.openxmlformats.org/officeDocument/2006/relationships/hyperlink" Target="http://tcrn.ch/2wLzZNX&#160;" TargetMode="External"/><Relationship Id="rId161" Type="http://schemas.openxmlformats.org/officeDocument/2006/relationships/hyperlink" Target="http://bit.ly/2vzSfVX&#160;" TargetMode="External"/><Relationship Id="rId182" Type="http://schemas.openxmlformats.org/officeDocument/2006/relationships/hyperlink" Target="http://bit.ly/2h20SGD&#160;" TargetMode="External"/><Relationship Id="rId217" Type="http://schemas.openxmlformats.org/officeDocument/2006/relationships/hyperlink" Target="http://bit.ly/2eGVch9&#160;" TargetMode="External"/><Relationship Id="rId378" Type="http://schemas.openxmlformats.org/officeDocument/2006/relationships/hyperlink" Target="http://bit.ly/2xoOQLL&#160;" TargetMode="External"/><Relationship Id="rId399" Type="http://schemas.openxmlformats.org/officeDocument/2006/relationships/hyperlink" Target="http://bit.ly/2vRhbJ2&#160;" TargetMode="External"/><Relationship Id="rId403" Type="http://schemas.openxmlformats.org/officeDocument/2006/relationships/hyperlink" Target="http://bit.ly/2y8UwIM&#160;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bit.ly/2y9ALRr&#160;" TargetMode="External"/><Relationship Id="rId259" Type="http://schemas.openxmlformats.org/officeDocument/2006/relationships/hyperlink" Target="http://bit.ly/2x0jE72&#160;" TargetMode="External"/><Relationship Id="rId424" Type="http://schemas.openxmlformats.org/officeDocument/2006/relationships/hyperlink" Target="https://tunstall-digital-journey-scotland.eventbrite.co.uk/" TargetMode="External"/><Relationship Id="rId23" Type="http://schemas.openxmlformats.org/officeDocument/2006/relationships/hyperlink" Target="http://bit.ly/2x05B1j&#160;" TargetMode="External"/><Relationship Id="rId119" Type="http://schemas.openxmlformats.org/officeDocument/2006/relationships/hyperlink" Target="http://bit.ly/2ycVUKi" TargetMode="External"/><Relationship Id="rId270" Type="http://schemas.openxmlformats.org/officeDocument/2006/relationships/hyperlink" Target="http://bbc.in/2gt4hxK&#160;" TargetMode="External"/><Relationship Id="rId291" Type="http://schemas.openxmlformats.org/officeDocument/2006/relationships/hyperlink" Target="http://bit.ly/2vKj9Kk&#160;" TargetMode="External"/><Relationship Id="rId305" Type="http://schemas.openxmlformats.org/officeDocument/2006/relationships/hyperlink" Target="http://bit.ly/2gvGZY4&#160;" TargetMode="External"/><Relationship Id="rId326" Type="http://schemas.openxmlformats.org/officeDocument/2006/relationships/hyperlink" Target="http://bit.ly/2h5BiR4&#160;" TargetMode="External"/><Relationship Id="rId347" Type="http://schemas.openxmlformats.org/officeDocument/2006/relationships/hyperlink" Target="http://bbc.in/2xoKdkL&#160;" TargetMode="External"/><Relationship Id="rId44" Type="http://schemas.openxmlformats.org/officeDocument/2006/relationships/hyperlink" Target="http://on.wsj.com/2h2Oq9y&#160;" TargetMode="External"/><Relationship Id="rId65" Type="http://schemas.openxmlformats.org/officeDocument/2006/relationships/hyperlink" Target="http://bit.ly/2yixIpS&#160;" TargetMode="External"/><Relationship Id="rId86" Type="http://schemas.openxmlformats.org/officeDocument/2006/relationships/hyperlink" Target="http://bit.ly/2eMwTi0&#160;" TargetMode="External"/><Relationship Id="rId130" Type="http://schemas.openxmlformats.org/officeDocument/2006/relationships/hyperlink" Target="http://bit.ly/2vOsqlh&#160;" TargetMode="External"/><Relationship Id="rId151" Type="http://schemas.openxmlformats.org/officeDocument/2006/relationships/hyperlink" Target="http://bit.ly/2wYToKs&#160;" TargetMode="External"/><Relationship Id="rId368" Type="http://schemas.openxmlformats.org/officeDocument/2006/relationships/hyperlink" Target="http://cnb.cx/2yfG3e8&#160;" TargetMode="External"/><Relationship Id="rId389" Type="http://schemas.openxmlformats.org/officeDocument/2006/relationships/hyperlink" Target="http://ind.pn/2h6948X&#160;" TargetMode="External"/><Relationship Id="rId172" Type="http://schemas.openxmlformats.org/officeDocument/2006/relationships/hyperlink" Target="http://bit.ly/2x1KUlO&#160;" TargetMode="External"/><Relationship Id="rId193" Type="http://schemas.openxmlformats.org/officeDocument/2006/relationships/hyperlink" Target="http://bit.ly/2gsOwXX&#160;" TargetMode="External"/><Relationship Id="rId207" Type="http://schemas.openxmlformats.org/officeDocument/2006/relationships/hyperlink" Target="http://bit.ly/2yf1ADy&#160;" TargetMode="External"/><Relationship Id="rId228" Type="http://schemas.openxmlformats.org/officeDocument/2006/relationships/hyperlink" Target="http://bit.ly/2xbihjX&#160;" TargetMode="External"/><Relationship Id="rId249" Type="http://schemas.openxmlformats.org/officeDocument/2006/relationships/hyperlink" Target="http://bit.ly/2gWi8wS&#160;" TargetMode="External"/><Relationship Id="rId414" Type="http://schemas.openxmlformats.org/officeDocument/2006/relationships/hyperlink" Target="http://itecconf.org.uk/" TargetMode="External"/><Relationship Id="rId435" Type="http://schemas.openxmlformats.org/officeDocument/2006/relationships/theme" Target="theme/theme1.xml"/><Relationship Id="rId13" Type="http://schemas.openxmlformats.org/officeDocument/2006/relationships/hyperlink" Target="http://bit.ly/2x2bf2X&#160;" TargetMode="External"/><Relationship Id="rId109" Type="http://schemas.openxmlformats.org/officeDocument/2006/relationships/hyperlink" Target="http://bit.ly/2yceK5l&#160;" TargetMode="External"/><Relationship Id="rId260" Type="http://schemas.openxmlformats.org/officeDocument/2006/relationships/hyperlink" Target="http://bit.ly/2h2XGdO&#160;" TargetMode="External"/><Relationship Id="rId281" Type="http://schemas.openxmlformats.org/officeDocument/2006/relationships/hyperlink" Target="http://bit.ly/2gXGrKX&#160;" TargetMode="External"/><Relationship Id="rId316" Type="http://schemas.openxmlformats.org/officeDocument/2006/relationships/hyperlink" Target="http://bit.ly/2exe4Pd&#160;" TargetMode="External"/><Relationship Id="rId337" Type="http://schemas.openxmlformats.org/officeDocument/2006/relationships/hyperlink" Target="http://bit.ly/2y9zTw0&#160;" TargetMode="External"/><Relationship Id="rId34" Type="http://schemas.openxmlformats.org/officeDocument/2006/relationships/hyperlink" Target="http://bbc.in/2iU6D9Z&#160;" TargetMode="External"/><Relationship Id="rId55" Type="http://schemas.openxmlformats.org/officeDocument/2006/relationships/hyperlink" Target="http://bit.ly/2xv2YTr&#160;" TargetMode="External"/><Relationship Id="rId76" Type="http://schemas.openxmlformats.org/officeDocument/2006/relationships/hyperlink" Target="http://bit.ly/2wZ5pQ8&#160;" TargetMode="External"/><Relationship Id="rId97" Type="http://schemas.openxmlformats.org/officeDocument/2006/relationships/hyperlink" Target="http://bit.ly/2wLyX3w&#160;" TargetMode="External"/><Relationship Id="rId120" Type="http://schemas.openxmlformats.org/officeDocument/2006/relationships/hyperlink" Target="http://bit.ly/2ybV1ll&#160;" TargetMode="External"/><Relationship Id="rId141" Type="http://schemas.openxmlformats.org/officeDocument/2006/relationships/hyperlink" Target="http://bbc.in/2vToDD8&#160;" TargetMode="External"/><Relationship Id="rId358" Type="http://schemas.openxmlformats.org/officeDocument/2006/relationships/hyperlink" Target="http://bit.ly/2yc3B3q&#160;" TargetMode="External"/><Relationship Id="rId379" Type="http://schemas.openxmlformats.org/officeDocument/2006/relationships/hyperlink" Target="http://bbc.in/2xoVilF&#160;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://bit.ly/2ynKcg2&#160;" TargetMode="External"/><Relationship Id="rId183" Type="http://schemas.openxmlformats.org/officeDocument/2006/relationships/hyperlink" Target="http://bit.ly/2x0Dr6o&#160;" TargetMode="External"/><Relationship Id="rId218" Type="http://schemas.openxmlformats.org/officeDocument/2006/relationships/hyperlink" Target="http://bit.ly/2yiJTTA&#160;" TargetMode="External"/><Relationship Id="rId239" Type="http://schemas.openxmlformats.org/officeDocument/2006/relationships/hyperlink" Target="http://bit.ly/2gvPDpy&#160;" TargetMode="External"/><Relationship Id="rId390" Type="http://schemas.openxmlformats.org/officeDocument/2006/relationships/hyperlink" Target="http://bit.ly/2vRQaVC&#160;" TargetMode="External"/><Relationship Id="rId404" Type="http://schemas.openxmlformats.org/officeDocument/2006/relationships/hyperlink" Target="http://bit.ly/2xbMrnp&#160;" TargetMode="External"/><Relationship Id="rId425" Type="http://schemas.openxmlformats.org/officeDocument/2006/relationships/hyperlink" Target="http://www.housinglin.org.uk" TargetMode="External"/><Relationship Id="rId250" Type="http://schemas.openxmlformats.org/officeDocument/2006/relationships/hyperlink" Target="http://n.pr/2eJShI1&#160;" TargetMode="External"/><Relationship Id="rId271" Type="http://schemas.openxmlformats.org/officeDocument/2006/relationships/hyperlink" Target="http://bit.ly/2xqbBxo&#160;" TargetMode="External"/><Relationship Id="rId292" Type="http://schemas.openxmlformats.org/officeDocument/2006/relationships/hyperlink" Target="http://bbc.in/2eJUu5U&#160;" TargetMode="External"/><Relationship Id="rId306" Type="http://schemas.openxmlformats.org/officeDocument/2006/relationships/hyperlink" Target="http://bit.ly/2h5Wy9n&#160;" TargetMode="External"/><Relationship Id="rId24" Type="http://schemas.openxmlformats.org/officeDocument/2006/relationships/hyperlink" Target="http://bit.ly/2eMj574&#160;" TargetMode="External"/><Relationship Id="rId45" Type="http://schemas.openxmlformats.org/officeDocument/2006/relationships/hyperlink" Target="http://bit.ly/2gxDQac&#160;" TargetMode="External"/><Relationship Id="rId66" Type="http://schemas.openxmlformats.org/officeDocument/2006/relationships/hyperlink" Target="http://engt.co/2yf9Gwf&#160;" TargetMode="External"/><Relationship Id="rId87" Type="http://schemas.openxmlformats.org/officeDocument/2006/relationships/hyperlink" Target="http://bit.ly/2gVpEbf&#160;" TargetMode="External"/><Relationship Id="rId110" Type="http://schemas.openxmlformats.org/officeDocument/2006/relationships/hyperlink" Target="http://bit.ly/2vRlZhy&#160;" TargetMode="External"/><Relationship Id="rId131" Type="http://schemas.openxmlformats.org/officeDocument/2006/relationships/hyperlink" Target="http://bbc.in/2ewTy1c&#160;" TargetMode="External"/><Relationship Id="rId327" Type="http://schemas.openxmlformats.org/officeDocument/2006/relationships/hyperlink" Target="http://reut.rs/2eMluyv&#160;" TargetMode="External"/><Relationship Id="rId348" Type="http://schemas.openxmlformats.org/officeDocument/2006/relationships/hyperlink" Target="http://bit.ly/2xnKzYH&#160;" TargetMode="External"/><Relationship Id="rId369" Type="http://schemas.openxmlformats.org/officeDocument/2006/relationships/hyperlink" Target="http://bit.ly/2xdX8py&#160;" TargetMode="External"/><Relationship Id="rId152" Type="http://schemas.openxmlformats.org/officeDocument/2006/relationships/hyperlink" Target="http://bit.ly/2xd3rcT&#160;" TargetMode="External"/><Relationship Id="rId173" Type="http://schemas.openxmlformats.org/officeDocument/2006/relationships/hyperlink" Target="http://cnb.cx/2iXXZqM&#160;" TargetMode="External"/><Relationship Id="rId194" Type="http://schemas.openxmlformats.org/officeDocument/2006/relationships/hyperlink" Target="http://bit.ly/2eV3IZD&#160;" TargetMode="External"/><Relationship Id="rId208" Type="http://schemas.openxmlformats.org/officeDocument/2006/relationships/hyperlink" Target="http://engt.co/2yca4M0&#160;" TargetMode="External"/><Relationship Id="rId229" Type="http://schemas.openxmlformats.org/officeDocument/2006/relationships/hyperlink" Target="http://bit.ly/2xpTxU8&#160;" TargetMode="External"/><Relationship Id="rId380" Type="http://schemas.openxmlformats.org/officeDocument/2006/relationships/hyperlink" Target="http://bit.ly/2x2ezv1&#160;" TargetMode="External"/><Relationship Id="rId415" Type="http://schemas.openxmlformats.org/officeDocument/2006/relationships/hyperlink" Target="https://twitter.com/hashtag/itecconf17" TargetMode="External"/><Relationship Id="rId240" Type="http://schemas.openxmlformats.org/officeDocument/2006/relationships/hyperlink" Target="http://bit.ly/2eUxXzO" TargetMode="External"/><Relationship Id="rId261" Type="http://schemas.openxmlformats.org/officeDocument/2006/relationships/hyperlink" Target="http://bbc.in/2vzFefn&#160;" TargetMode="External"/><Relationship Id="rId14" Type="http://schemas.openxmlformats.org/officeDocument/2006/relationships/hyperlink" Target="http://bit.ly/2eKyxk5" TargetMode="External"/><Relationship Id="rId35" Type="http://schemas.openxmlformats.org/officeDocument/2006/relationships/hyperlink" Target="http://bit.ly/2eMW9Vf&#160;" TargetMode="External"/><Relationship Id="rId56" Type="http://schemas.openxmlformats.org/officeDocument/2006/relationships/hyperlink" Target="http://bit.ly/2xuyEbA&#160;" TargetMode="External"/><Relationship Id="rId77" Type="http://schemas.openxmlformats.org/officeDocument/2006/relationships/hyperlink" Target="http://bit.ly/2y9ZrZQ&#160;" TargetMode="External"/><Relationship Id="rId100" Type="http://schemas.openxmlformats.org/officeDocument/2006/relationships/hyperlink" Target="http://bit.ly/2y9ESN7&#160;" TargetMode="External"/><Relationship Id="rId282" Type="http://schemas.openxmlformats.org/officeDocument/2006/relationships/hyperlink" Target="http://bit.ly/2wsH9q1" TargetMode="External"/><Relationship Id="rId317" Type="http://schemas.openxmlformats.org/officeDocument/2006/relationships/hyperlink" Target="http://bit.ly/2y9F9Qs&#160;" TargetMode="External"/><Relationship Id="rId338" Type="http://schemas.openxmlformats.org/officeDocument/2006/relationships/hyperlink" Target="http://bit.ly/2wAtgpI&#160;" TargetMode="External"/><Relationship Id="rId359" Type="http://schemas.openxmlformats.org/officeDocument/2006/relationships/hyperlink" Target="http://ind.pn/2yaEePB" TargetMode="External"/><Relationship Id="rId8" Type="http://schemas.openxmlformats.org/officeDocument/2006/relationships/endnotes" Target="endnotes.xml"/><Relationship Id="rId98" Type="http://schemas.openxmlformats.org/officeDocument/2006/relationships/hyperlink" Target="http://bit.ly/2x29OSn&#160;" TargetMode="External"/><Relationship Id="rId121" Type="http://schemas.openxmlformats.org/officeDocument/2006/relationships/hyperlink" Target="http://bit.ly/2yaUY9g&#160;" TargetMode="External"/><Relationship Id="rId142" Type="http://schemas.openxmlformats.org/officeDocument/2006/relationships/hyperlink" Target="http://tcrn.ch/2w4lQK4&#160;" TargetMode="External"/><Relationship Id="rId163" Type="http://schemas.openxmlformats.org/officeDocument/2006/relationships/hyperlink" Target="http://bit.ly/2yffHJa&#160;" TargetMode="External"/><Relationship Id="rId184" Type="http://schemas.openxmlformats.org/officeDocument/2006/relationships/hyperlink" Target="http://bit.ly/2h2WQ0L&#160;" TargetMode="External"/><Relationship Id="rId219" Type="http://schemas.openxmlformats.org/officeDocument/2006/relationships/hyperlink" Target="http://bbc.in/2vzM0BK&#160;" TargetMode="External"/><Relationship Id="rId370" Type="http://schemas.openxmlformats.org/officeDocument/2006/relationships/hyperlink" Target="http://bit.ly/2gv2b0n&#160;" TargetMode="External"/><Relationship Id="rId391" Type="http://schemas.openxmlformats.org/officeDocument/2006/relationships/hyperlink" Target="http://bit.ly/2eV3EsP&#160;" TargetMode="External"/><Relationship Id="rId405" Type="http://schemas.openxmlformats.org/officeDocument/2006/relationships/hyperlink" Target="http://bit.ly/2xu9wSf&#160;" TargetMode="External"/><Relationship Id="rId426" Type="http://schemas.openxmlformats.org/officeDocument/2006/relationships/hyperlink" Target="http://www.telecarelin.org.uk" TargetMode="External"/><Relationship Id="rId230" Type="http://schemas.openxmlformats.org/officeDocument/2006/relationships/hyperlink" Target="http://bit.ly/2eJi2bh&#160;" TargetMode="External"/><Relationship Id="rId251" Type="http://schemas.openxmlformats.org/officeDocument/2006/relationships/hyperlink" Target="http://bbc.in/2wxm6CC" TargetMode="External"/><Relationship Id="rId25" Type="http://schemas.openxmlformats.org/officeDocument/2006/relationships/hyperlink" Target="http://bit.ly/2xbaenB&#160;" TargetMode="External"/><Relationship Id="rId46" Type="http://schemas.openxmlformats.org/officeDocument/2006/relationships/hyperlink" Target="http://bit.ly/2xNC2hq&#160;" TargetMode="External"/><Relationship Id="rId67" Type="http://schemas.openxmlformats.org/officeDocument/2006/relationships/hyperlink" Target="http://bit.ly/2yfvd7Z&#160;" TargetMode="External"/><Relationship Id="rId272" Type="http://schemas.openxmlformats.org/officeDocument/2006/relationships/hyperlink" Target="http://bit.ly/2vS7Osw&#160;" TargetMode="External"/><Relationship Id="rId293" Type="http://schemas.openxmlformats.org/officeDocument/2006/relationships/hyperlink" Target="http://bit.ly/2vzzgLv" TargetMode="External"/><Relationship Id="rId307" Type="http://schemas.openxmlformats.org/officeDocument/2006/relationships/hyperlink" Target="http://bbc.in/2iUbcRr&#160;" TargetMode="External"/><Relationship Id="rId328" Type="http://schemas.openxmlformats.org/officeDocument/2006/relationships/hyperlink" Target="http://bit.ly/2gXcIBG&#160;" TargetMode="External"/><Relationship Id="rId349" Type="http://schemas.openxmlformats.org/officeDocument/2006/relationships/hyperlink" Target="http://bit.ly/2xoMCeY&#160;" TargetMode="External"/><Relationship Id="rId88" Type="http://schemas.openxmlformats.org/officeDocument/2006/relationships/hyperlink" Target="http://bit.ly/2xs689A&#160;" TargetMode="External"/><Relationship Id="rId111" Type="http://schemas.openxmlformats.org/officeDocument/2006/relationships/hyperlink" Target="http://bit.ly/2vRKOJZ&#160;" TargetMode="External"/><Relationship Id="rId132" Type="http://schemas.openxmlformats.org/officeDocument/2006/relationships/hyperlink" Target="http://bit.ly/2xaUqBi&#160;" TargetMode="External"/><Relationship Id="rId153" Type="http://schemas.openxmlformats.org/officeDocument/2006/relationships/hyperlink" Target="http://bbc.in/2eGTsEJ&#160;" TargetMode="External"/><Relationship Id="rId174" Type="http://schemas.openxmlformats.org/officeDocument/2006/relationships/hyperlink" Target="http://nyti.ms/2xWH5MV&#160;" TargetMode="External"/><Relationship Id="rId195" Type="http://schemas.openxmlformats.org/officeDocument/2006/relationships/hyperlink" Target="http://engt.co/2xvec9z&#160;" TargetMode="External"/><Relationship Id="rId209" Type="http://schemas.openxmlformats.org/officeDocument/2006/relationships/hyperlink" Target="http://bit.ly/2ybiljk&#160;" TargetMode="External"/><Relationship Id="rId360" Type="http://schemas.openxmlformats.org/officeDocument/2006/relationships/hyperlink" Target="http://bit.ly/2xecw5d&#160;" TargetMode="External"/><Relationship Id="rId381" Type="http://schemas.openxmlformats.org/officeDocument/2006/relationships/hyperlink" Target="http://tcrn.ch/2y2ZWZU&#160;" TargetMode="External"/><Relationship Id="rId416" Type="http://schemas.openxmlformats.org/officeDocument/2006/relationships/image" Target="media/image1.png"/><Relationship Id="rId220" Type="http://schemas.openxmlformats.org/officeDocument/2006/relationships/hyperlink" Target="http://bit.ly/2yaK7MS&#160;" TargetMode="External"/><Relationship Id="rId241" Type="http://schemas.openxmlformats.org/officeDocument/2006/relationships/hyperlink" Target="http://bit.ly/2vTqckt&#160;" TargetMode="External"/><Relationship Id="rId15" Type="http://schemas.openxmlformats.org/officeDocument/2006/relationships/hyperlink" Target="http://bit.ly/2h28LM7&#160;" TargetMode="External"/><Relationship Id="rId36" Type="http://schemas.openxmlformats.org/officeDocument/2006/relationships/hyperlink" Target="http://bit.ly/2x0gDnd&#160;" TargetMode="External"/><Relationship Id="rId57" Type="http://schemas.openxmlformats.org/officeDocument/2006/relationships/hyperlink" Target="http://bit.ly/2xv8UvC&#160;" TargetMode="External"/><Relationship Id="rId262" Type="http://schemas.openxmlformats.org/officeDocument/2006/relationships/hyperlink" Target="http://cnb.cx/2ex1M9L&#160;" TargetMode="External"/><Relationship Id="rId283" Type="http://schemas.openxmlformats.org/officeDocument/2006/relationships/hyperlink" Target="http://bit.ly/2gZ4wB6&#160;" TargetMode="External"/><Relationship Id="rId318" Type="http://schemas.openxmlformats.org/officeDocument/2006/relationships/hyperlink" Target="http://bit.ly/2vU5Mbl&#160;" TargetMode="External"/><Relationship Id="rId339" Type="http://schemas.openxmlformats.org/officeDocument/2006/relationships/hyperlink" Target="http://bit.ly/2yn2i1S&#160;" TargetMode="External"/><Relationship Id="rId78" Type="http://schemas.openxmlformats.org/officeDocument/2006/relationships/hyperlink" Target="http://bit.ly/2wZjn4g&#160;" TargetMode="External"/><Relationship Id="rId99" Type="http://schemas.openxmlformats.org/officeDocument/2006/relationships/hyperlink" Target="http://bit.ly/2y9Ch5O&#160;" TargetMode="External"/><Relationship Id="rId101" Type="http://schemas.openxmlformats.org/officeDocument/2006/relationships/hyperlink" Target="http://bit.ly/2eTWJA0&#160;" TargetMode="External"/><Relationship Id="rId122" Type="http://schemas.openxmlformats.org/officeDocument/2006/relationships/hyperlink" Target="http://bit.ly/2gsHsKK&#160;" TargetMode="External"/><Relationship Id="rId143" Type="http://schemas.openxmlformats.org/officeDocument/2006/relationships/hyperlink" Target="http://bit.ly/2vzX2GX&#160;" TargetMode="External"/><Relationship Id="rId164" Type="http://schemas.openxmlformats.org/officeDocument/2006/relationships/hyperlink" Target="http://bit.ly/2vPh7t6&#160;" TargetMode="External"/><Relationship Id="rId185" Type="http://schemas.openxmlformats.org/officeDocument/2006/relationships/hyperlink" Target="http://bit.ly/2h26Bfu&#160;" TargetMode="External"/><Relationship Id="rId350" Type="http://schemas.openxmlformats.org/officeDocument/2006/relationships/hyperlink" Target="http://bit.ly/2xo5dIm&#160;" TargetMode="External"/><Relationship Id="rId371" Type="http://schemas.openxmlformats.org/officeDocument/2006/relationships/hyperlink" Target="http://bit.ly/2xpTqrG&#160;" TargetMode="External"/><Relationship Id="rId406" Type="http://schemas.openxmlformats.org/officeDocument/2006/relationships/hyperlink" Target="http://ind.pn/2ylTMzV&#160;" TargetMode="External"/><Relationship Id="rId9" Type="http://schemas.openxmlformats.org/officeDocument/2006/relationships/hyperlink" Target="http://bit.ly/2xbn2Ko&#160;" TargetMode="External"/><Relationship Id="rId210" Type="http://schemas.openxmlformats.org/officeDocument/2006/relationships/hyperlink" Target="http://bit.ly/2yaO2Jc&#160;" TargetMode="External"/><Relationship Id="rId392" Type="http://schemas.openxmlformats.org/officeDocument/2006/relationships/hyperlink" Target="http://bit.ly/2gVRioz&#160;" TargetMode="External"/><Relationship Id="rId427" Type="http://schemas.openxmlformats.org/officeDocument/2006/relationships/hyperlink" Target="http://www.telecareaware.com" TargetMode="External"/><Relationship Id="rId26" Type="http://schemas.openxmlformats.org/officeDocument/2006/relationships/hyperlink" Target="http://bit.ly/2gy7bkP&#160;" TargetMode="External"/><Relationship Id="rId231" Type="http://schemas.openxmlformats.org/officeDocument/2006/relationships/hyperlink" Target="http://bit.ly/2y9BZfm&#160;" TargetMode="External"/><Relationship Id="rId252" Type="http://schemas.openxmlformats.org/officeDocument/2006/relationships/hyperlink" Target="http://bit.ly/2h5T5Yw&#160;" TargetMode="External"/><Relationship Id="rId273" Type="http://schemas.openxmlformats.org/officeDocument/2006/relationships/hyperlink" Target="http://bit.ly/2x3AOAO&#160;" TargetMode="External"/><Relationship Id="rId294" Type="http://schemas.openxmlformats.org/officeDocument/2006/relationships/hyperlink" Target="http://bit.ly/2vPkpwx&#160;" TargetMode="External"/><Relationship Id="rId308" Type="http://schemas.openxmlformats.org/officeDocument/2006/relationships/hyperlink" Target="http://bit.ly/2wLMl7W&#160;" TargetMode="External"/><Relationship Id="rId329" Type="http://schemas.openxmlformats.org/officeDocument/2006/relationships/hyperlink" Target="http://bit.ly/2eUakYh&#160;" TargetMode="External"/><Relationship Id="rId47" Type="http://schemas.openxmlformats.org/officeDocument/2006/relationships/hyperlink" Target="http://bit.ly/2xc6VfW&#160;" TargetMode="External"/><Relationship Id="rId68" Type="http://schemas.openxmlformats.org/officeDocument/2006/relationships/hyperlink" Target="http://bit.ly/2yfnMOd&#160;" TargetMode="External"/><Relationship Id="rId89" Type="http://schemas.openxmlformats.org/officeDocument/2006/relationships/hyperlink" Target="http://bit.ly/2xnbF0O&#160;" TargetMode="External"/><Relationship Id="rId112" Type="http://schemas.openxmlformats.org/officeDocument/2006/relationships/hyperlink" Target="http://dailym.ai/2x1LY9i" TargetMode="External"/><Relationship Id="rId133" Type="http://schemas.openxmlformats.org/officeDocument/2006/relationships/hyperlink" Target="http://bit.ly/2x20C05&#160;" TargetMode="External"/><Relationship Id="rId154" Type="http://schemas.openxmlformats.org/officeDocument/2006/relationships/hyperlink" Target="http://tcrn.ch/2iUnRE1&#160;" TargetMode="External"/><Relationship Id="rId175" Type="http://schemas.openxmlformats.org/officeDocument/2006/relationships/hyperlink" Target="http://bit.ly/2ya6m5i&#160;" TargetMode="External"/><Relationship Id="rId340" Type="http://schemas.openxmlformats.org/officeDocument/2006/relationships/hyperlink" Target="http://bit.ly/2yosNUJ&#160;" TargetMode="External"/><Relationship Id="rId361" Type="http://schemas.openxmlformats.org/officeDocument/2006/relationships/hyperlink" Target="http://bit.ly/2y9NSlu&#160;" TargetMode="External"/><Relationship Id="rId196" Type="http://schemas.openxmlformats.org/officeDocument/2006/relationships/hyperlink" Target="http://bit.ly/2y9HhYs&#160;" TargetMode="External"/><Relationship Id="rId200" Type="http://schemas.openxmlformats.org/officeDocument/2006/relationships/hyperlink" Target="http://bit.ly/2yoOwvt&#160;" TargetMode="External"/><Relationship Id="rId382" Type="http://schemas.openxmlformats.org/officeDocument/2006/relationships/hyperlink" Target="http://bit.ly/2h5arol&#160;" TargetMode="External"/><Relationship Id="rId417" Type="http://schemas.openxmlformats.org/officeDocument/2006/relationships/hyperlink" Target="http://itecconf.org.uk/" TargetMode="External"/><Relationship Id="rId16" Type="http://schemas.openxmlformats.org/officeDocument/2006/relationships/hyperlink" Target="http://bit.ly/2y7i0yA&#160;" TargetMode="External"/><Relationship Id="rId221" Type="http://schemas.openxmlformats.org/officeDocument/2006/relationships/hyperlink" Target="http://bit.ly/2xdj4B7&#160;" TargetMode="External"/><Relationship Id="rId242" Type="http://schemas.openxmlformats.org/officeDocument/2006/relationships/hyperlink" Target="http://bit.ly/2eGW0CP&#160;" TargetMode="External"/><Relationship Id="rId263" Type="http://schemas.openxmlformats.org/officeDocument/2006/relationships/hyperlink" Target="http://bit.ly/2y9yBRS&#160;" TargetMode="External"/><Relationship Id="rId284" Type="http://schemas.openxmlformats.org/officeDocument/2006/relationships/hyperlink" Target="http://bit.ly/2y8Vwg6&#160;" TargetMode="External"/><Relationship Id="rId319" Type="http://schemas.openxmlformats.org/officeDocument/2006/relationships/hyperlink" Target="http://bit.ly/2eGVg0u&#160;" TargetMode="External"/><Relationship Id="rId37" Type="http://schemas.openxmlformats.org/officeDocument/2006/relationships/hyperlink" Target="http://bit.ly/2y8ZDZy&#160;" TargetMode="External"/><Relationship Id="rId58" Type="http://schemas.openxmlformats.org/officeDocument/2006/relationships/hyperlink" Target="http://bit.ly/2ynFpv0&#160;" TargetMode="External"/><Relationship Id="rId79" Type="http://schemas.openxmlformats.org/officeDocument/2006/relationships/hyperlink" Target="http://on.mash.to/2y9A6zl&#160;" TargetMode="External"/><Relationship Id="rId102" Type="http://schemas.openxmlformats.org/officeDocument/2006/relationships/hyperlink" Target="http://bit.ly/2yamNP7&#160;" TargetMode="External"/><Relationship Id="rId123" Type="http://schemas.openxmlformats.org/officeDocument/2006/relationships/hyperlink" Target="http://bit.ly/2toL2ai&#160;&amp;&#160;bit.ly/2exsPSe&#160;" TargetMode="External"/><Relationship Id="rId144" Type="http://schemas.openxmlformats.org/officeDocument/2006/relationships/hyperlink" Target="http://bit.ly/2h2zRTj&#160;" TargetMode="External"/><Relationship Id="rId330" Type="http://schemas.openxmlformats.org/officeDocument/2006/relationships/hyperlink" Target="http://cnb.cx/2wLwu97&#160;" TargetMode="External"/><Relationship Id="rId90" Type="http://schemas.openxmlformats.org/officeDocument/2006/relationships/hyperlink" Target="http://bit.ly/2xdkETG&#160;" TargetMode="External"/><Relationship Id="rId165" Type="http://schemas.openxmlformats.org/officeDocument/2006/relationships/hyperlink" Target="http://ind.pn/2vP3vOA&#160;" TargetMode="External"/><Relationship Id="rId186" Type="http://schemas.openxmlformats.org/officeDocument/2006/relationships/hyperlink" Target="http://bit.ly/2gx98hK" TargetMode="External"/><Relationship Id="rId351" Type="http://schemas.openxmlformats.org/officeDocument/2006/relationships/hyperlink" Target="http://bit.ly/2yjl3TL" TargetMode="External"/><Relationship Id="rId372" Type="http://schemas.openxmlformats.org/officeDocument/2006/relationships/hyperlink" Target="http://bit.ly/2xNNnOD&#160;" TargetMode="External"/><Relationship Id="rId393" Type="http://schemas.openxmlformats.org/officeDocument/2006/relationships/hyperlink" Target="http://ind.pn/2gvlF5c" TargetMode="External"/><Relationship Id="rId407" Type="http://schemas.openxmlformats.org/officeDocument/2006/relationships/hyperlink" Target="http://cnb.cx/2yf7lkR" TargetMode="External"/><Relationship Id="rId428" Type="http://schemas.openxmlformats.org/officeDocument/2006/relationships/hyperlink" Target="http://www.digitalhealth.net/" TargetMode="External"/><Relationship Id="rId211" Type="http://schemas.openxmlformats.org/officeDocument/2006/relationships/hyperlink" Target="http://bit.ly/2yaQb7J&#160;" TargetMode="External"/><Relationship Id="rId232" Type="http://schemas.openxmlformats.org/officeDocument/2006/relationships/hyperlink" Target="http://bloom.bg/2eH6SAx&#160;" TargetMode="External"/><Relationship Id="rId253" Type="http://schemas.openxmlformats.org/officeDocument/2006/relationships/hyperlink" Target="http://bit.ly/2eVdM4J&#160;" TargetMode="External"/><Relationship Id="rId274" Type="http://schemas.openxmlformats.org/officeDocument/2006/relationships/hyperlink" Target="http://bbc.in/2h0VqDJ&#160;" TargetMode="External"/><Relationship Id="rId295" Type="http://schemas.openxmlformats.org/officeDocument/2006/relationships/hyperlink" Target="http://bit.ly/2y9UdgJ&#160;" TargetMode="External"/><Relationship Id="rId309" Type="http://schemas.openxmlformats.org/officeDocument/2006/relationships/hyperlink" Target="http://bit.ly/2eHgrPO&#160;" TargetMode="External"/><Relationship Id="rId27" Type="http://schemas.openxmlformats.org/officeDocument/2006/relationships/hyperlink" Target="http://bit.ly/2x2gW0Y&#160;" TargetMode="External"/><Relationship Id="rId48" Type="http://schemas.openxmlformats.org/officeDocument/2006/relationships/hyperlink" Target="http://bit.ly/2xaNJit&#160;" TargetMode="External"/><Relationship Id="rId69" Type="http://schemas.openxmlformats.org/officeDocument/2006/relationships/hyperlink" Target="http://bit.ly/2ycKO82&#160;" TargetMode="External"/><Relationship Id="rId113" Type="http://schemas.openxmlformats.org/officeDocument/2006/relationships/hyperlink" Target="http://bit.ly/2ex6KTR&#160;" TargetMode="External"/><Relationship Id="rId134" Type="http://schemas.openxmlformats.org/officeDocument/2006/relationships/hyperlink" Target="http://bit.ly/2vOsqlh&#160;" TargetMode="External"/><Relationship Id="rId320" Type="http://schemas.openxmlformats.org/officeDocument/2006/relationships/hyperlink" Target="http://bit.ly/2iYlfFn&#160;" TargetMode="External"/><Relationship Id="rId80" Type="http://schemas.openxmlformats.org/officeDocument/2006/relationships/hyperlink" Target="http://bit.ly/2vTV0BJ" TargetMode="External"/><Relationship Id="rId155" Type="http://schemas.openxmlformats.org/officeDocument/2006/relationships/hyperlink" Target="http://bit.ly/2xrgZ3s&#160;" TargetMode="External"/><Relationship Id="rId176" Type="http://schemas.openxmlformats.org/officeDocument/2006/relationships/hyperlink" Target="http://bit.ly/2x3njBc&#160;" TargetMode="External"/><Relationship Id="rId197" Type="http://schemas.openxmlformats.org/officeDocument/2006/relationships/hyperlink" Target="http://bit.ly/2vzIEyH&#160;" TargetMode="External"/><Relationship Id="rId341" Type="http://schemas.openxmlformats.org/officeDocument/2006/relationships/hyperlink" Target="http://bit.ly/2yosFod&#160;" TargetMode="External"/><Relationship Id="rId362" Type="http://schemas.openxmlformats.org/officeDocument/2006/relationships/hyperlink" Target="http://bit.ly/2gViyn8&#160;" TargetMode="External"/><Relationship Id="rId383" Type="http://schemas.openxmlformats.org/officeDocument/2006/relationships/hyperlink" Target="http://ind.pn/2eVfFhV&#160;" TargetMode="External"/><Relationship Id="rId418" Type="http://schemas.openxmlformats.org/officeDocument/2006/relationships/image" Target="media/image2.png"/><Relationship Id="rId201" Type="http://schemas.openxmlformats.org/officeDocument/2006/relationships/hyperlink" Target="http://bit.ly/2yoKCCX" TargetMode="External"/><Relationship Id="rId222" Type="http://schemas.openxmlformats.org/officeDocument/2006/relationships/hyperlink" Target="http://bit.ly/2h2zo3s" TargetMode="External"/><Relationship Id="rId243" Type="http://schemas.openxmlformats.org/officeDocument/2006/relationships/hyperlink" Target="http://bbc.in/2wZgrVn&#160;" TargetMode="External"/><Relationship Id="rId264" Type="http://schemas.openxmlformats.org/officeDocument/2006/relationships/hyperlink" Target="http://bbc.in/2h6zSpq&#160;" TargetMode="External"/><Relationship Id="rId285" Type="http://schemas.openxmlformats.org/officeDocument/2006/relationships/hyperlink" Target="http://bit.ly/2y115wV&#160;" TargetMode="External"/><Relationship Id="rId17" Type="http://schemas.openxmlformats.org/officeDocument/2006/relationships/hyperlink" Target="http://cnb.cx/2y245cw&#160;" TargetMode="External"/><Relationship Id="rId38" Type="http://schemas.openxmlformats.org/officeDocument/2006/relationships/hyperlink" Target="http://cnb.cx/2eVyWzU&#160;" TargetMode="External"/><Relationship Id="rId59" Type="http://schemas.openxmlformats.org/officeDocument/2006/relationships/hyperlink" Target="http://bit.ly/2xuZAZ3&#160;" TargetMode="External"/><Relationship Id="rId103" Type="http://schemas.openxmlformats.org/officeDocument/2006/relationships/hyperlink" Target="http://bit.ly/2y9rZmj&#160;" TargetMode="External"/><Relationship Id="rId124" Type="http://schemas.openxmlformats.org/officeDocument/2006/relationships/hyperlink" Target="http://bit.ly/2xfyIf7&#160;" TargetMode="External"/><Relationship Id="rId310" Type="http://schemas.openxmlformats.org/officeDocument/2006/relationships/hyperlink" Target="http://reut.rs/2xuPNkl&#160;" TargetMode="External"/><Relationship Id="rId70" Type="http://schemas.openxmlformats.org/officeDocument/2006/relationships/hyperlink" Target="http://bit.ly/2xeUuzW&#160;" TargetMode="External"/><Relationship Id="rId91" Type="http://schemas.openxmlformats.org/officeDocument/2006/relationships/hyperlink" Target="http://bit.ly/2yoDYN5" TargetMode="External"/><Relationship Id="rId145" Type="http://schemas.openxmlformats.org/officeDocument/2006/relationships/hyperlink" Target="http://bit.ly/2h3J7GU&#160;" TargetMode="External"/><Relationship Id="rId166" Type="http://schemas.openxmlformats.org/officeDocument/2006/relationships/hyperlink" Target="http://bit.ly/2gwjBd5&#160;" TargetMode="External"/><Relationship Id="rId187" Type="http://schemas.openxmlformats.org/officeDocument/2006/relationships/hyperlink" Target="http://bit.ly/2vT5VvF&#160;" TargetMode="External"/><Relationship Id="rId331" Type="http://schemas.openxmlformats.org/officeDocument/2006/relationships/hyperlink" Target="http://ind.pn/2h4Vans&#160;" TargetMode="External"/><Relationship Id="rId352" Type="http://schemas.openxmlformats.org/officeDocument/2006/relationships/hyperlink" Target="http://bit.ly/2xmJqkg&#160;" TargetMode="External"/><Relationship Id="rId373" Type="http://schemas.openxmlformats.org/officeDocument/2006/relationships/hyperlink" Target="http://bit.ly/2y9xKRd&#160;" TargetMode="External"/><Relationship Id="rId394" Type="http://schemas.openxmlformats.org/officeDocument/2006/relationships/hyperlink" Target="http://bit.ly/2vPkMHd&#160;" TargetMode="External"/><Relationship Id="rId408" Type="http://schemas.openxmlformats.org/officeDocument/2006/relationships/hyperlink" Target="http://yhoo.it/2xbPI6h&#160;" TargetMode="External"/><Relationship Id="rId429" Type="http://schemas.openxmlformats.org/officeDocument/2006/relationships/hyperlink" Target="https://www.tsa-voice.org.uk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bit.ly/2xcIjnh&#160;" TargetMode="External"/><Relationship Id="rId233" Type="http://schemas.openxmlformats.org/officeDocument/2006/relationships/hyperlink" Target="http://bit.ly/2wfZoiD&#160;" TargetMode="External"/><Relationship Id="rId254" Type="http://schemas.openxmlformats.org/officeDocument/2006/relationships/hyperlink" Target="http://bit.ly/2vEi3Ax&#160;" TargetMode="External"/><Relationship Id="rId28" Type="http://schemas.openxmlformats.org/officeDocument/2006/relationships/hyperlink" Target="http://bit.ly/2wXznSE&#160;" TargetMode="External"/><Relationship Id="rId49" Type="http://schemas.openxmlformats.org/officeDocument/2006/relationships/hyperlink" Target="http://bit.ly/2xNZjzN&#160;" TargetMode="External"/><Relationship Id="rId114" Type="http://schemas.openxmlformats.org/officeDocument/2006/relationships/hyperlink" Target="http://bit.ly/2ewZtTR&#160;" TargetMode="External"/><Relationship Id="rId275" Type="http://schemas.openxmlformats.org/officeDocument/2006/relationships/hyperlink" Target="http://bit.ly/2eU5hXT&#160;" TargetMode="External"/><Relationship Id="rId296" Type="http://schemas.openxmlformats.org/officeDocument/2006/relationships/hyperlink" Target="http://bit.ly/2vC53vg&#160;" TargetMode="External"/><Relationship Id="rId300" Type="http://schemas.openxmlformats.org/officeDocument/2006/relationships/hyperlink" Target="http://on.wsj.com/2h2IKw4&#160;" TargetMode="External"/><Relationship Id="rId60" Type="http://schemas.openxmlformats.org/officeDocument/2006/relationships/hyperlink" Target="http://bit.ly/2xotYnK&#160;" TargetMode="External"/><Relationship Id="rId81" Type="http://schemas.openxmlformats.org/officeDocument/2006/relationships/hyperlink" Target="http://bit.ly/2xnKZyt&#160;" TargetMode="External"/><Relationship Id="rId135" Type="http://schemas.openxmlformats.org/officeDocument/2006/relationships/hyperlink" Target="http://bit.ly/2xNwbc9&#160;" TargetMode="External"/><Relationship Id="rId156" Type="http://schemas.openxmlformats.org/officeDocument/2006/relationships/hyperlink" Target="http://bit.ly/2yfpWNy&#160;" TargetMode="External"/><Relationship Id="rId177" Type="http://schemas.openxmlformats.org/officeDocument/2006/relationships/hyperlink" Target="http://bit.ly/2xcIjnh&#160;" TargetMode="External"/><Relationship Id="rId198" Type="http://schemas.openxmlformats.org/officeDocument/2006/relationships/hyperlink" Target="http://bit.ly/2eJQMcF&#160;" TargetMode="External"/><Relationship Id="rId321" Type="http://schemas.openxmlformats.org/officeDocument/2006/relationships/hyperlink" Target="http://bit.ly/2eV4Tbv&#160;" TargetMode="External"/><Relationship Id="rId342" Type="http://schemas.openxmlformats.org/officeDocument/2006/relationships/hyperlink" Target="http://bit.ly/2xwuIHD&#160;" TargetMode="External"/><Relationship Id="rId363" Type="http://schemas.openxmlformats.org/officeDocument/2006/relationships/hyperlink" Target="http://bit.ly/2wXlVOz&#160;" TargetMode="External"/><Relationship Id="rId384" Type="http://schemas.openxmlformats.org/officeDocument/2006/relationships/hyperlink" Target="http://bit.ly/2xq2KM6&#160;" TargetMode="External"/><Relationship Id="rId419" Type="http://schemas.openxmlformats.org/officeDocument/2006/relationships/hyperlink" Target="http://itecconf.org.uk/" TargetMode="External"/><Relationship Id="rId202" Type="http://schemas.openxmlformats.org/officeDocument/2006/relationships/hyperlink" Target="http://bit.ly/2xx2VGG&#160;" TargetMode="External"/><Relationship Id="rId223" Type="http://schemas.openxmlformats.org/officeDocument/2006/relationships/hyperlink" Target="http://bit.ly/2vKQlWJ&#160;" TargetMode="External"/><Relationship Id="rId244" Type="http://schemas.openxmlformats.org/officeDocument/2006/relationships/hyperlink" Target="http://bit.ly/2wLLV12" TargetMode="External"/><Relationship Id="rId430" Type="http://schemas.openxmlformats.org/officeDocument/2006/relationships/header" Target="header1.xml"/><Relationship Id="rId18" Type="http://schemas.openxmlformats.org/officeDocument/2006/relationships/hyperlink" Target="http://bit.ly/2xcHvyy&#160;" TargetMode="External"/><Relationship Id="rId39" Type="http://schemas.openxmlformats.org/officeDocument/2006/relationships/hyperlink" Target="http://bit.ly/2vOJkjR&#160;" TargetMode="External"/><Relationship Id="rId265" Type="http://schemas.openxmlformats.org/officeDocument/2006/relationships/hyperlink" Target="http://bit.ly/2ezxzub&#160;" TargetMode="External"/><Relationship Id="rId286" Type="http://schemas.openxmlformats.org/officeDocument/2006/relationships/hyperlink" Target="http://bit.ly/2iUvF8Q&#160;" TargetMode="External"/><Relationship Id="rId50" Type="http://schemas.openxmlformats.org/officeDocument/2006/relationships/hyperlink" Target="http://bit.ly/2vSZvwm&#160;" TargetMode="External"/><Relationship Id="rId104" Type="http://schemas.openxmlformats.org/officeDocument/2006/relationships/hyperlink" Target="http://bit.ly/2xuqXlI&#160;" TargetMode="External"/><Relationship Id="rId125" Type="http://schemas.openxmlformats.org/officeDocument/2006/relationships/hyperlink" Target="http://bit.ly/2eJxrbG&#160;" TargetMode="External"/><Relationship Id="rId146" Type="http://schemas.openxmlformats.org/officeDocument/2006/relationships/hyperlink" Target="http://bit.ly/2vTmDuP" TargetMode="External"/><Relationship Id="rId167" Type="http://schemas.openxmlformats.org/officeDocument/2006/relationships/hyperlink" Target="http://bit.ly/2xgcR7z&#160;" TargetMode="External"/><Relationship Id="rId188" Type="http://schemas.openxmlformats.org/officeDocument/2006/relationships/hyperlink" Target="http://bit.ly/2h4gTMj&#160;" TargetMode="External"/><Relationship Id="rId311" Type="http://schemas.openxmlformats.org/officeDocument/2006/relationships/hyperlink" Target="http://bit.ly/2xuzioz&#160;" TargetMode="External"/><Relationship Id="rId332" Type="http://schemas.openxmlformats.org/officeDocument/2006/relationships/hyperlink" Target="http://bit.ly/2h7Krst&#160;" TargetMode="External"/><Relationship Id="rId353" Type="http://schemas.openxmlformats.org/officeDocument/2006/relationships/hyperlink" Target="http://bit.ly/2ygAufx&#160;" TargetMode="External"/><Relationship Id="rId374" Type="http://schemas.openxmlformats.org/officeDocument/2006/relationships/hyperlink" Target="http://bit.ly/2iVIQGE&#160;" TargetMode="External"/><Relationship Id="rId395" Type="http://schemas.openxmlformats.org/officeDocument/2006/relationships/hyperlink" Target="http://bit.ly/2eH0nxs&#160;" TargetMode="External"/><Relationship Id="rId409" Type="http://schemas.openxmlformats.org/officeDocument/2006/relationships/hyperlink" Target="http://bit.ly/2vREAK8&#160;" TargetMode="External"/><Relationship Id="rId71" Type="http://schemas.openxmlformats.org/officeDocument/2006/relationships/hyperlink" Target="http://bit.ly/2xdceLO&#160;" TargetMode="External"/><Relationship Id="rId92" Type="http://schemas.openxmlformats.org/officeDocument/2006/relationships/hyperlink" Target="http://tcrn.ch/2fFQ79f&#160;" TargetMode="External"/><Relationship Id="rId213" Type="http://schemas.openxmlformats.org/officeDocument/2006/relationships/hyperlink" Target="http://bit.ly/2y9vtFu&#160;" TargetMode="External"/><Relationship Id="rId234" Type="http://schemas.openxmlformats.org/officeDocument/2006/relationships/hyperlink" Target="http://bbc.in/2wgSWIt&#160;" TargetMode="External"/><Relationship Id="rId420" Type="http://schemas.openxmlformats.org/officeDocument/2006/relationships/hyperlink" Target="http://bit.ly/2rV62Hl&#160;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it.ly/2y9YMHQ&#160;" TargetMode="External"/><Relationship Id="rId255" Type="http://schemas.openxmlformats.org/officeDocument/2006/relationships/hyperlink" Target="http://bit.ly/2xck0FP&#160;" TargetMode="External"/><Relationship Id="rId276" Type="http://schemas.openxmlformats.org/officeDocument/2006/relationships/hyperlink" Target="http://bit.ly/2x1Zz09&#160;" TargetMode="External"/><Relationship Id="rId297" Type="http://schemas.openxmlformats.org/officeDocument/2006/relationships/hyperlink" Target="http://bit.ly/2ya4g5B&#160;" TargetMode="External"/><Relationship Id="rId40" Type="http://schemas.openxmlformats.org/officeDocument/2006/relationships/hyperlink" Target="http://bit.ly/2eVglnn&#160;" TargetMode="External"/><Relationship Id="rId115" Type="http://schemas.openxmlformats.org/officeDocument/2006/relationships/hyperlink" Target="http://cnb.cx/2vR5QbC&#160;" TargetMode="External"/><Relationship Id="rId136" Type="http://schemas.openxmlformats.org/officeDocument/2006/relationships/hyperlink" Target="http://tcrn.ch/2fbXIvG&#160;" TargetMode="External"/><Relationship Id="rId157" Type="http://schemas.openxmlformats.org/officeDocument/2006/relationships/hyperlink" Target="http://bit.ly/2ydb0zC&#160;" TargetMode="External"/><Relationship Id="rId178" Type="http://schemas.openxmlformats.org/officeDocument/2006/relationships/hyperlink" Target="http://zd.net/2eJOfz6&#160;" TargetMode="External"/><Relationship Id="rId301" Type="http://schemas.openxmlformats.org/officeDocument/2006/relationships/hyperlink" Target="http://bit.ly/2eH2yRT" TargetMode="External"/><Relationship Id="rId322" Type="http://schemas.openxmlformats.org/officeDocument/2006/relationships/hyperlink" Target="http://bit.ly/2y8vzgz" TargetMode="External"/><Relationship Id="rId343" Type="http://schemas.openxmlformats.org/officeDocument/2006/relationships/hyperlink" Target="http://bit.ly/2xwd5aK&#160;" TargetMode="External"/><Relationship Id="rId364" Type="http://schemas.openxmlformats.org/officeDocument/2006/relationships/hyperlink" Target="http://bit.ly/2xcWnND&#160;" TargetMode="External"/><Relationship Id="rId61" Type="http://schemas.openxmlformats.org/officeDocument/2006/relationships/hyperlink" Target="http://wb.md/2xodkV8&#160;" TargetMode="External"/><Relationship Id="rId82" Type="http://schemas.openxmlformats.org/officeDocument/2006/relationships/hyperlink" Target="http://bit.ly/2x0lUv7&#160;" TargetMode="External"/><Relationship Id="rId199" Type="http://schemas.openxmlformats.org/officeDocument/2006/relationships/hyperlink" Target="http://nyti.ms/2whpwYW&#160;" TargetMode="External"/><Relationship Id="rId203" Type="http://schemas.openxmlformats.org/officeDocument/2006/relationships/hyperlink" Target="http://bit.ly/2xtNUW8" TargetMode="External"/><Relationship Id="rId385" Type="http://schemas.openxmlformats.org/officeDocument/2006/relationships/hyperlink" Target="http://bit.ly/2vlmG2l&#160;" TargetMode="External"/><Relationship Id="rId19" Type="http://schemas.openxmlformats.org/officeDocument/2006/relationships/hyperlink" Target="http://bit.ly/2ya6Jgq" TargetMode="External"/><Relationship Id="rId224" Type="http://schemas.openxmlformats.org/officeDocument/2006/relationships/hyperlink" Target="http://bit.ly/2xbmLao&#160;" TargetMode="External"/><Relationship Id="rId245" Type="http://schemas.openxmlformats.org/officeDocument/2006/relationships/hyperlink" Target="http://bit.ly/2ya0toT&#160;" TargetMode="External"/><Relationship Id="rId266" Type="http://schemas.openxmlformats.org/officeDocument/2006/relationships/hyperlink" Target="http://bbc.in/2wXGr1B&#160;" TargetMode="External"/><Relationship Id="rId287" Type="http://schemas.openxmlformats.org/officeDocument/2006/relationships/hyperlink" Target="http://bit.ly/2y9Kszm&#160;" TargetMode="External"/><Relationship Id="rId410" Type="http://schemas.openxmlformats.org/officeDocument/2006/relationships/hyperlink" Target="http://bit.ly/2wAkdW7&#160;" TargetMode="External"/><Relationship Id="rId431" Type="http://schemas.openxmlformats.org/officeDocument/2006/relationships/footer" Target="footer1.xml"/><Relationship Id="rId30" Type="http://schemas.openxmlformats.org/officeDocument/2006/relationships/hyperlink" Target="http://bit.ly/2x2j4WD&#160;" TargetMode="External"/><Relationship Id="rId105" Type="http://schemas.openxmlformats.org/officeDocument/2006/relationships/hyperlink" Target="http://bit.ly/2y90uJK&#160;" TargetMode="External"/><Relationship Id="rId126" Type="http://schemas.openxmlformats.org/officeDocument/2006/relationships/hyperlink" Target="http://bit.ly/2gX0xVr&#160;" TargetMode="External"/><Relationship Id="rId147" Type="http://schemas.openxmlformats.org/officeDocument/2006/relationships/hyperlink" Target="http://bit.ly/2xaygPj&#160;" TargetMode="External"/><Relationship Id="rId168" Type="http://schemas.openxmlformats.org/officeDocument/2006/relationships/hyperlink" Target="http://bit.ly/2vPywSj&#160;" TargetMode="External"/><Relationship Id="rId312" Type="http://schemas.openxmlformats.org/officeDocument/2006/relationships/hyperlink" Target="http://bit.ly/2y9DJp6&#160;" TargetMode="External"/><Relationship Id="rId333" Type="http://schemas.openxmlformats.org/officeDocument/2006/relationships/hyperlink" Target="http://bit.ly/2gUFsey&#160;" TargetMode="External"/><Relationship Id="rId354" Type="http://schemas.openxmlformats.org/officeDocument/2006/relationships/hyperlink" Target="http://bit.ly/2yf7Gny&#160;" TargetMode="External"/><Relationship Id="rId51" Type="http://schemas.openxmlformats.org/officeDocument/2006/relationships/hyperlink" Target="http://bbc.in/2eGT6xZ&#160;" TargetMode="External"/><Relationship Id="rId72" Type="http://schemas.openxmlformats.org/officeDocument/2006/relationships/hyperlink" Target="http://bit.ly/2xeUuzW&#160;" TargetMode="External"/><Relationship Id="rId93" Type="http://schemas.openxmlformats.org/officeDocument/2006/relationships/hyperlink" Target="http://bit.ly/2azDABj&#160;" TargetMode="External"/><Relationship Id="rId189" Type="http://schemas.openxmlformats.org/officeDocument/2006/relationships/hyperlink" Target="http://bit.ly/2excop5&#160;" TargetMode="External"/><Relationship Id="rId375" Type="http://schemas.openxmlformats.org/officeDocument/2006/relationships/hyperlink" Target="http://bit.ly/2wAmEHS&#160;" TargetMode="External"/><Relationship Id="rId396" Type="http://schemas.openxmlformats.org/officeDocument/2006/relationships/hyperlink" Target="http://bit.ly/2x2FQgU&#160;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bit.ly/2eUWtRw&#160;" TargetMode="External"/><Relationship Id="rId235" Type="http://schemas.openxmlformats.org/officeDocument/2006/relationships/hyperlink" Target="http://bit.ly/2wsR1A8&#160;" TargetMode="External"/><Relationship Id="rId256" Type="http://schemas.openxmlformats.org/officeDocument/2006/relationships/hyperlink" Target="http://bit.ly/2y9GFBP&#160;" TargetMode="External"/><Relationship Id="rId277" Type="http://schemas.openxmlformats.org/officeDocument/2006/relationships/hyperlink" Target="http://bbc.in/2ewTwWZ&#160;" TargetMode="External"/><Relationship Id="rId298" Type="http://schemas.openxmlformats.org/officeDocument/2006/relationships/hyperlink" Target="http://bit.ly/2wLtPfS&#160;" TargetMode="External"/><Relationship Id="rId400" Type="http://schemas.openxmlformats.org/officeDocument/2006/relationships/hyperlink" Target="http://bit.ly/2vRgqPY&#160;" TargetMode="External"/><Relationship Id="rId421" Type="http://schemas.openxmlformats.org/officeDocument/2006/relationships/hyperlink" Target="https://www.ehilive.co.uk/en/home.html" TargetMode="External"/><Relationship Id="rId116" Type="http://schemas.openxmlformats.org/officeDocument/2006/relationships/hyperlink" Target="http://bit.ly/2xo1XN8&#160;" TargetMode="External"/><Relationship Id="rId137" Type="http://schemas.openxmlformats.org/officeDocument/2006/relationships/hyperlink" Target="http://cnb.cx/2eKbWEg&#160;" TargetMode="External"/><Relationship Id="rId158" Type="http://schemas.openxmlformats.org/officeDocument/2006/relationships/hyperlink" Target="http://bit.ly/2x2ErXA&#160;" TargetMode="External"/><Relationship Id="rId302" Type="http://schemas.openxmlformats.org/officeDocument/2006/relationships/hyperlink" Target="http://bit.ly/2gWeWBq" TargetMode="External"/><Relationship Id="rId323" Type="http://schemas.openxmlformats.org/officeDocument/2006/relationships/hyperlink" Target="http://bit.ly/2vE2cC0" TargetMode="External"/><Relationship Id="rId344" Type="http://schemas.openxmlformats.org/officeDocument/2006/relationships/hyperlink" Target="http://bit.ly/2ynI5sC&#160;" TargetMode="External"/><Relationship Id="rId20" Type="http://schemas.openxmlformats.org/officeDocument/2006/relationships/hyperlink" Target="http://cbsn.ws/2y9Lawi&#160;" TargetMode="External"/><Relationship Id="rId41" Type="http://schemas.openxmlformats.org/officeDocument/2006/relationships/hyperlink" Target="http://&#160;bit.ly/2wM3YEo" TargetMode="External"/><Relationship Id="rId62" Type="http://schemas.openxmlformats.org/officeDocument/2006/relationships/hyperlink" Target="http://bit.ly/2xnLwjR&#160;" TargetMode="External"/><Relationship Id="rId83" Type="http://schemas.openxmlformats.org/officeDocument/2006/relationships/hyperlink" Target="http://bit.ly/2x20xtr&#160;" TargetMode="External"/><Relationship Id="rId179" Type="http://schemas.openxmlformats.org/officeDocument/2006/relationships/hyperlink" Target="http://bit.ly/2xY5WyY&#160;" TargetMode="External"/><Relationship Id="rId365" Type="http://schemas.openxmlformats.org/officeDocument/2006/relationships/hyperlink" Target="http://bit.ly/2vDZZ9K&#160;" TargetMode="External"/><Relationship Id="rId386" Type="http://schemas.openxmlformats.org/officeDocument/2006/relationships/hyperlink" Target="http://tcrn.ch/2wW50Os&#160;" TargetMode="External"/><Relationship Id="rId190" Type="http://schemas.openxmlformats.org/officeDocument/2006/relationships/hyperlink" Target="http://bit.ly/2eV9vi0&#160;" TargetMode="External"/><Relationship Id="rId204" Type="http://schemas.openxmlformats.org/officeDocument/2006/relationships/hyperlink" Target="http://ind.pn/2ym4F55" TargetMode="External"/><Relationship Id="rId225" Type="http://schemas.openxmlformats.org/officeDocument/2006/relationships/hyperlink" Target="http://bbc.in/2wAyphI&#160;" TargetMode="External"/><Relationship Id="rId246" Type="http://schemas.openxmlformats.org/officeDocument/2006/relationships/hyperlink" Target="http://bit.ly/2xcqoNx&#160;" TargetMode="External"/><Relationship Id="rId267" Type="http://schemas.openxmlformats.org/officeDocument/2006/relationships/hyperlink" Target="http://bit.ly/2wVDhhF&#160;" TargetMode="External"/><Relationship Id="rId288" Type="http://schemas.openxmlformats.org/officeDocument/2006/relationships/hyperlink" Target="http://bit.ly/2xOdFR5&#160;" TargetMode="External"/><Relationship Id="rId411" Type="http://schemas.openxmlformats.org/officeDocument/2006/relationships/hyperlink" Target="http://ind.pn/2vAiYli&#160;" TargetMode="External"/><Relationship Id="rId432" Type="http://schemas.openxmlformats.org/officeDocument/2006/relationships/header" Target="header2.xml"/><Relationship Id="rId106" Type="http://schemas.openxmlformats.org/officeDocument/2006/relationships/hyperlink" Target="http://dailym.ai/2gWkawX&#160;" TargetMode="External"/><Relationship Id="rId127" Type="http://schemas.openxmlformats.org/officeDocument/2006/relationships/hyperlink" Target="http://bit.ly/2vENGKg&#160;" TargetMode="External"/><Relationship Id="rId313" Type="http://schemas.openxmlformats.org/officeDocument/2006/relationships/hyperlink" Target="http://bit.ly/2wZjPj9&#160;" TargetMode="External"/><Relationship Id="rId10" Type="http://schemas.openxmlformats.org/officeDocument/2006/relationships/hyperlink" Target="http://bit.ly/2vQZVne&#160;" TargetMode="External"/><Relationship Id="rId31" Type="http://schemas.openxmlformats.org/officeDocument/2006/relationships/hyperlink" Target="http://bit.ly/2x03yuo&#160;" TargetMode="External"/><Relationship Id="rId52" Type="http://schemas.openxmlformats.org/officeDocument/2006/relationships/hyperlink" Target="http://bit.ly/2exeZz9&#160;" TargetMode="External"/><Relationship Id="rId73" Type="http://schemas.openxmlformats.org/officeDocument/2006/relationships/hyperlink" Target="http://bit.ly/2y9Kszm&#160;" TargetMode="External"/><Relationship Id="rId94" Type="http://schemas.openxmlformats.org/officeDocument/2006/relationships/hyperlink" Target="http://bit.ly/2yf48BC&#160;" TargetMode="External"/><Relationship Id="rId148" Type="http://schemas.openxmlformats.org/officeDocument/2006/relationships/hyperlink" Target="http://bit.ly/2iUtmTg&#160;" TargetMode="External"/><Relationship Id="rId169" Type="http://schemas.openxmlformats.org/officeDocument/2006/relationships/hyperlink" Target="http://cnb.cx/2vzO6kV" TargetMode="External"/><Relationship Id="rId334" Type="http://schemas.openxmlformats.org/officeDocument/2006/relationships/hyperlink" Target="http://bit.ly/2y0sYFc&#160;" TargetMode="External"/><Relationship Id="rId355" Type="http://schemas.openxmlformats.org/officeDocument/2006/relationships/hyperlink" Target="http://bbc.in/2xj4W9D&#160;" TargetMode="External"/><Relationship Id="rId376" Type="http://schemas.openxmlformats.org/officeDocument/2006/relationships/hyperlink" Target="http://bit.ly/2yn3NNi&#160;" TargetMode="External"/><Relationship Id="rId397" Type="http://schemas.openxmlformats.org/officeDocument/2006/relationships/hyperlink" Target="http://bit.ly/2vRrk8A&#160;" TargetMode="External"/><Relationship Id="rId4" Type="http://schemas.openxmlformats.org/officeDocument/2006/relationships/styles" Target="styles.xml"/><Relationship Id="rId180" Type="http://schemas.openxmlformats.org/officeDocument/2006/relationships/hyperlink" Target="http://bit.ly/2vSbeeC&#160;" TargetMode="External"/><Relationship Id="rId215" Type="http://schemas.openxmlformats.org/officeDocument/2006/relationships/hyperlink" Target="http://bit.ly/2vEFee1&#160;" TargetMode="External"/><Relationship Id="rId236" Type="http://schemas.openxmlformats.org/officeDocument/2006/relationships/hyperlink" Target="http://bit.ly/2eUBw9g&#160;" TargetMode="External"/><Relationship Id="rId257" Type="http://schemas.openxmlformats.org/officeDocument/2006/relationships/hyperlink" Target="http://bit.ly/2vSXn7K&#160;" TargetMode="External"/><Relationship Id="rId278" Type="http://schemas.openxmlformats.org/officeDocument/2006/relationships/hyperlink" Target="http://bit.ly/2h61QSo" TargetMode="External"/><Relationship Id="rId401" Type="http://schemas.openxmlformats.org/officeDocument/2006/relationships/hyperlink" Target="http://bit.ly/2guyNaA&#160;" TargetMode="External"/><Relationship Id="rId422" Type="http://schemas.openxmlformats.org/officeDocument/2006/relationships/hyperlink" Target="http://tunstall.co.uk/roadshow" TargetMode="External"/><Relationship Id="rId303" Type="http://schemas.openxmlformats.org/officeDocument/2006/relationships/hyperlink" Target="http://bit.ly/2xrZnEt&#160;" TargetMode="External"/><Relationship Id="rId42" Type="http://schemas.openxmlformats.org/officeDocument/2006/relationships/hyperlink" Target="http://bit.ly/2h28Zmr&#160;" TargetMode="External"/><Relationship Id="rId84" Type="http://schemas.openxmlformats.org/officeDocument/2006/relationships/hyperlink" Target="http://bit.ly/2vKYXIl&#160;" TargetMode="External"/><Relationship Id="rId138" Type="http://schemas.openxmlformats.org/officeDocument/2006/relationships/hyperlink" Target="http://bit.ly/2eV42aL&#160;" TargetMode="External"/><Relationship Id="rId345" Type="http://schemas.openxmlformats.org/officeDocument/2006/relationships/hyperlink" Target="http://bit.ly/2xtnkwx&#160;" TargetMode="External"/><Relationship Id="rId387" Type="http://schemas.openxmlformats.org/officeDocument/2006/relationships/hyperlink" Target="http://bit.ly/2vRyFF1&#160;" TargetMode="External"/><Relationship Id="rId191" Type="http://schemas.openxmlformats.org/officeDocument/2006/relationships/hyperlink" Target="http://bit.ly/2wZhPHN&#160;" TargetMode="External"/><Relationship Id="rId205" Type="http://schemas.openxmlformats.org/officeDocument/2006/relationships/hyperlink" Target="http://bit.ly/2yhnUg4&#160;" TargetMode="External"/><Relationship Id="rId247" Type="http://schemas.openxmlformats.org/officeDocument/2006/relationships/hyperlink" Target="http://bit.ly/2vDptE3" TargetMode="External"/><Relationship Id="rId412" Type="http://schemas.openxmlformats.org/officeDocument/2006/relationships/hyperlink" Target="http://tcrn.ch/2f0PkPZ&#160;" TargetMode="External"/><Relationship Id="rId107" Type="http://schemas.openxmlformats.org/officeDocument/2006/relationships/hyperlink" Target="http://bit.ly/2x23Pgq&#160;" TargetMode="External"/><Relationship Id="rId289" Type="http://schemas.openxmlformats.org/officeDocument/2006/relationships/hyperlink" Target="http://bit.ly/2gAMymP&#160;" TargetMode="External"/><Relationship Id="rId11" Type="http://schemas.openxmlformats.org/officeDocument/2006/relationships/hyperlink" Target="http://bit.ly/2gBsfDE" TargetMode="External"/><Relationship Id="rId53" Type="http://schemas.openxmlformats.org/officeDocument/2006/relationships/hyperlink" Target="http://zdnet.com/article/fitbit&#8230;&#160;" TargetMode="External"/><Relationship Id="rId149" Type="http://schemas.openxmlformats.org/officeDocument/2006/relationships/hyperlink" Target="http://bit.ly/2x2aerF&#160;" TargetMode="External"/><Relationship Id="rId314" Type="http://schemas.openxmlformats.org/officeDocument/2006/relationships/hyperlink" Target="http://ti.me/2xngsiY&#160;" TargetMode="External"/><Relationship Id="rId356" Type="http://schemas.openxmlformats.org/officeDocument/2006/relationships/hyperlink" Target="http://bit.ly/2xhRP8E&#160;" TargetMode="External"/><Relationship Id="rId398" Type="http://schemas.openxmlformats.org/officeDocument/2006/relationships/hyperlink" Target="http://bit.ly/2yotbm9&#160;" TargetMode="External"/><Relationship Id="rId95" Type="http://schemas.openxmlformats.org/officeDocument/2006/relationships/hyperlink" Target="http://bit.ly/2xbfyHl" TargetMode="External"/><Relationship Id="rId160" Type="http://schemas.openxmlformats.org/officeDocument/2006/relationships/hyperlink" Target="http://bit.ly/2ewRuX7&#160;" TargetMode="External"/><Relationship Id="rId216" Type="http://schemas.openxmlformats.org/officeDocument/2006/relationships/hyperlink" Target="http://bbc.in/2vTKg6j&#160;" TargetMode="External"/><Relationship Id="rId423" Type="http://schemas.openxmlformats.org/officeDocument/2006/relationships/hyperlink" Target="https://tunstall-digital-journey-belfast.eventbrite.co.uk/" TargetMode="External"/><Relationship Id="rId258" Type="http://schemas.openxmlformats.org/officeDocument/2006/relationships/hyperlink" Target="http://bit.ly/2eGY65C&#160;" TargetMode="External"/><Relationship Id="rId22" Type="http://schemas.openxmlformats.org/officeDocument/2006/relationships/hyperlink" Target="http://bit.ly/2ya26Tk&#160;" TargetMode="External"/><Relationship Id="rId64" Type="http://schemas.openxmlformats.org/officeDocument/2006/relationships/hyperlink" Target="http://bit.ly/2xn2eQ9&#160;" TargetMode="External"/><Relationship Id="rId118" Type="http://schemas.openxmlformats.org/officeDocument/2006/relationships/hyperlink" Target="http://bit.ly/2yfg8mO&#160;" TargetMode="External"/><Relationship Id="rId325" Type="http://schemas.openxmlformats.org/officeDocument/2006/relationships/hyperlink" Target="http://bit.ly/2gVjW9y&#160;" TargetMode="External"/><Relationship Id="rId367" Type="http://schemas.openxmlformats.org/officeDocument/2006/relationships/hyperlink" Target="http://bit.ly/2yfmB0X&#160;" TargetMode="External"/><Relationship Id="rId171" Type="http://schemas.openxmlformats.org/officeDocument/2006/relationships/hyperlink" Target="http://bit.ly/2y8Tfl4&#160;" TargetMode="External"/><Relationship Id="rId227" Type="http://schemas.openxmlformats.org/officeDocument/2006/relationships/hyperlink" Target="http://bbc.in/2vDYVCN&#160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wnloads\TLIN-Newsletter-template-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CD38F2-405F-40D3-B907-B0ADFE147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TLIN-Newsletter-template-example</Template>
  <TotalTime>2859</TotalTime>
  <Pages>21</Pages>
  <Words>9045</Words>
  <Characters>51560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TLIN Newsletter</vt:lpstr>
    </vt:vector>
  </TitlesOfParts>
  <Company>CUBICstate</Company>
  <LinksUpToDate>false</LinksUpToDate>
  <CharactersWithSpaces>60485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TLIN Newsletter</dc:title>
  <dc:subject>Telecare</dc:subject>
  <dc:creator>Mike Clark</dc:creator>
  <cp:lastModifiedBy>Mike Clark</cp:lastModifiedBy>
  <cp:revision>14</cp:revision>
  <cp:lastPrinted>2017-09-27T21:33:00Z</cp:lastPrinted>
  <dcterms:created xsi:type="dcterms:W3CDTF">2017-09-25T21:54:00Z</dcterms:created>
  <dcterms:modified xsi:type="dcterms:W3CDTF">2017-09-27T21:34:00Z</dcterms:modified>
</cp:coreProperties>
</file>